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7513" w:rsidRPr="00564A36" w:rsidRDefault="00687513" w:rsidP="00687513">
      <w:pPr>
        <w:jc w:val="center"/>
        <w:rPr>
          <w:rFonts w:cs="David" w:hint="cs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564A36">
        <w:rPr>
          <w:rFonts w:cs="David" w:hint="cs"/>
          <w:b/>
          <w:bCs/>
          <w:sz w:val="24"/>
          <w:szCs w:val="24"/>
          <w:u w:val="single"/>
          <w:rtl/>
        </w:rPr>
        <w:t>טופס בקשה לאישור התקשרות.</w:t>
      </w:r>
    </w:p>
    <w:p w:rsidR="00687513" w:rsidRDefault="00687513" w:rsidP="00687513">
      <w:pPr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טופס זה ימולא ע"י היחידה המזמינה לצורך אישור התקשרות עם גורם חיצוני</w:t>
      </w:r>
      <w:r w:rsidR="00522D50">
        <w:rPr>
          <w:rFonts w:cs="David" w:hint="cs"/>
          <w:sz w:val="24"/>
          <w:szCs w:val="24"/>
          <w:rtl/>
        </w:rPr>
        <w:t xml:space="preserve"> כגון</w:t>
      </w:r>
      <w:r>
        <w:rPr>
          <w:rFonts w:cs="David" w:hint="cs"/>
          <w:sz w:val="24"/>
          <w:szCs w:val="24"/>
          <w:rtl/>
        </w:rPr>
        <w:t>: ספק שירותי הדרכה/אוניברסיטה/מכון/ מכללה.</w:t>
      </w:r>
    </w:p>
    <w:tbl>
      <w:tblPr>
        <w:bidiVisual/>
        <w:tblW w:w="9498" w:type="dxa"/>
        <w:tblInd w:w="-5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01"/>
        <w:gridCol w:w="5997"/>
      </w:tblGrid>
      <w:tr w:rsidR="00687513" w:rsidRPr="00CB5B69" w:rsidTr="00CB5B69">
        <w:tc>
          <w:tcPr>
            <w:tcW w:w="3501" w:type="dxa"/>
            <w:shd w:val="clear" w:color="auto" w:fill="BFBFBF"/>
          </w:tcPr>
          <w:p w:rsidR="00687513" w:rsidRPr="00CB5B69" w:rsidRDefault="00687513" w:rsidP="00522D50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 w:rsidRPr="00CB5B69">
              <w:rPr>
                <w:rFonts w:cs="David" w:hint="cs"/>
                <w:b/>
                <w:bCs/>
                <w:sz w:val="24"/>
                <w:szCs w:val="24"/>
                <w:rtl/>
              </w:rPr>
              <w:t>שם היחידה המזמינה:</w:t>
            </w:r>
          </w:p>
        </w:tc>
        <w:tc>
          <w:tcPr>
            <w:tcW w:w="5997" w:type="dxa"/>
            <w:shd w:val="clear" w:color="auto" w:fill="BFBFBF"/>
          </w:tcPr>
          <w:p w:rsidR="00687513" w:rsidRPr="00CB5B69" w:rsidRDefault="00687513" w:rsidP="00687513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 w:rsidRPr="00CB5B69">
              <w:rPr>
                <w:rFonts w:cs="David" w:hint="cs"/>
                <w:b/>
                <w:bCs/>
                <w:sz w:val="24"/>
                <w:szCs w:val="24"/>
                <w:rtl/>
              </w:rPr>
              <w:t>תאריך:</w:t>
            </w:r>
          </w:p>
        </w:tc>
      </w:tr>
      <w:tr w:rsidR="00687513" w:rsidRPr="00CB5B69" w:rsidTr="00CB5B69">
        <w:tc>
          <w:tcPr>
            <w:tcW w:w="3501" w:type="dxa"/>
            <w:shd w:val="clear" w:color="auto" w:fill="auto"/>
          </w:tcPr>
          <w:p w:rsidR="00687513" w:rsidRPr="00CB5B69" w:rsidRDefault="00786512" w:rsidP="00687513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בית חולים אברבנאל</w:t>
            </w:r>
          </w:p>
        </w:tc>
        <w:tc>
          <w:tcPr>
            <w:tcW w:w="5997" w:type="dxa"/>
            <w:shd w:val="clear" w:color="auto" w:fill="auto"/>
          </w:tcPr>
          <w:p w:rsidR="00687513" w:rsidRPr="00CB5B69" w:rsidRDefault="00786512" w:rsidP="00687513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4.7.16</w:t>
            </w:r>
          </w:p>
        </w:tc>
      </w:tr>
      <w:tr w:rsidR="00522D50" w:rsidRPr="00CB5B69" w:rsidTr="00CB5B69">
        <w:tc>
          <w:tcPr>
            <w:tcW w:w="3501" w:type="dxa"/>
            <w:shd w:val="clear" w:color="auto" w:fill="BFBFBF"/>
          </w:tcPr>
          <w:p w:rsidR="00522D50" w:rsidRPr="00CB5B69" w:rsidRDefault="00522D50" w:rsidP="00522D50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 w:rsidRPr="00CB5B69">
              <w:rPr>
                <w:rFonts w:cs="David" w:hint="cs"/>
                <w:b/>
                <w:bCs/>
                <w:sz w:val="24"/>
                <w:szCs w:val="24"/>
                <w:rtl/>
              </w:rPr>
              <w:t>שם מבקש ההתקשרות:</w:t>
            </w:r>
          </w:p>
        </w:tc>
        <w:tc>
          <w:tcPr>
            <w:tcW w:w="5997" w:type="dxa"/>
            <w:shd w:val="clear" w:color="auto" w:fill="BFBFBF"/>
          </w:tcPr>
          <w:p w:rsidR="00522D50" w:rsidRPr="00CB5B69" w:rsidRDefault="00522D50" w:rsidP="00CB5B69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 w:rsidRPr="00CB5B69">
              <w:rPr>
                <w:rFonts w:cs="David" w:hint="cs"/>
                <w:b/>
                <w:bCs/>
                <w:sz w:val="24"/>
                <w:szCs w:val="24"/>
                <w:rtl/>
              </w:rPr>
              <w:t>תפקיד:</w:t>
            </w:r>
          </w:p>
        </w:tc>
      </w:tr>
      <w:tr w:rsidR="00522D50" w:rsidRPr="00CB5B69" w:rsidTr="00CB5B69">
        <w:tc>
          <w:tcPr>
            <w:tcW w:w="3501" w:type="dxa"/>
            <w:shd w:val="clear" w:color="auto" w:fill="auto"/>
          </w:tcPr>
          <w:p w:rsidR="00522D50" w:rsidRPr="00CB5B69" w:rsidRDefault="00786512" w:rsidP="00687513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ענת אשד</w:t>
            </w:r>
          </w:p>
        </w:tc>
        <w:tc>
          <w:tcPr>
            <w:tcW w:w="5997" w:type="dxa"/>
            <w:shd w:val="clear" w:color="auto" w:fill="auto"/>
          </w:tcPr>
          <w:p w:rsidR="00522D50" w:rsidRPr="00CB5B69" w:rsidRDefault="00786512" w:rsidP="00687513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רכזת מתנדבים</w:t>
            </w:r>
          </w:p>
        </w:tc>
      </w:tr>
      <w:tr w:rsidR="00522D50" w:rsidRPr="00CB5B69" w:rsidTr="00CB5B69">
        <w:tc>
          <w:tcPr>
            <w:tcW w:w="3501" w:type="dxa"/>
            <w:shd w:val="clear" w:color="auto" w:fill="BFBFBF"/>
          </w:tcPr>
          <w:p w:rsidR="00522D50" w:rsidRPr="00CB5B69" w:rsidRDefault="00522D50" w:rsidP="00687513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 w:rsidRPr="00CB5B69">
              <w:rPr>
                <w:rFonts w:cs="David" w:hint="cs"/>
                <w:b/>
                <w:bCs/>
                <w:sz w:val="24"/>
                <w:szCs w:val="24"/>
                <w:rtl/>
              </w:rPr>
              <w:t>שם הספק המבוקש:</w:t>
            </w:r>
          </w:p>
        </w:tc>
        <w:tc>
          <w:tcPr>
            <w:tcW w:w="5997" w:type="dxa"/>
            <w:shd w:val="clear" w:color="auto" w:fill="BFBFBF"/>
          </w:tcPr>
          <w:p w:rsidR="00522D50" w:rsidRPr="00CB5B69" w:rsidRDefault="00522D50" w:rsidP="00522D50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 w:rsidRPr="00CB5B69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פרטי הספק: </w:t>
            </w:r>
          </w:p>
        </w:tc>
      </w:tr>
      <w:tr w:rsidR="00687513" w:rsidRPr="00CB5B69" w:rsidTr="00CB5B69">
        <w:tc>
          <w:tcPr>
            <w:tcW w:w="3501" w:type="dxa"/>
            <w:shd w:val="clear" w:color="auto" w:fill="auto"/>
          </w:tcPr>
          <w:p w:rsidR="00687513" w:rsidRPr="00CB5B69" w:rsidRDefault="00687513" w:rsidP="00687513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</w:p>
          <w:p w:rsidR="00687513" w:rsidRPr="00CB5B69" w:rsidRDefault="00786512" w:rsidP="00687513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האגודה להתנדבות שירות לאומי</w:t>
            </w:r>
          </w:p>
        </w:tc>
        <w:tc>
          <w:tcPr>
            <w:tcW w:w="5997" w:type="dxa"/>
            <w:shd w:val="clear" w:color="auto" w:fill="auto"/>
          </w:tcPr>
          <w:p w:rsidR="00564A36" w:rsidRPr="00CB5B69" w:rsidRDefault="00564A36" w:rsidP="00687513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</w:p>
          <w:p w:rsidR="00687513" w:rsidRPr="00CB5B69" w:rsidRDefault="00687513" w:rsidP="00786512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 w:rsidRPr="00CB5B69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שם איש הקשר: </w:t>
            </w:r>
            <w:r w:rsidR="00786512">
              <w:rPr>
                <w:rFonts w:cs="David" w:hint="cs"/>
                <w:b/>
                <w:bCs/>
                <w:sz w:val="24"/>
                <w:szCs w:val="24"/>
                <w:rtl/>
              </w:rPr>
              <w:t>קרן פרדו</w:t>
            </w:r>
          </w:p>
          <w:p w:rsidR="00687513" w:rsidRPr="00CB5B69" w:rsidRDefault="00687513" w:rsidP="00786512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 w:rsidRPr="00CB5B69">
              <w:rPr>
                <w:rFonts w:cs="David" w:hint="cs"/>
                <w:b/>
                <w:bCs/>
                <w:sz w:val="24"/>
                <w:szCs w:val="24"/>
                <w:rtl/>
              </w:rPr>
              <w:t>טלפון</w:t>
            </w:r>
            <w:r w:rsidR="00786512">
              <w:rPr>
                <w:rFonts w:cs="David" w:hint="cs"/>
                <w:b/>
                <w:bCs/>
                <w:sz w:val="24"/>
                <w:szCs w:val="24"/>
                <w:rtl/>
              </w:rPr>
              <w:t>: 054-9005760</w:t>
            </w:r>
          </w:p>
          <w:p w:rsidR="00687513" w:rsidRPr="00CB5B69" w:rsidRDefault="00687513" w:rsidP="00687513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 w:rsidRPr="00CB5B69">
              <w:rPr>
                <w:rFonts w:cs="David" w:hint="cs"/>
                <w:b/>
                <w:bCs/>
                <w:sz w:val="24"/>
                <w:szCs w:val="24"/>
                <w:rtl/>
              </w:rPr>
              <w:t>כתובת דואר אלקטרוני</w:t>
            </w:r>
            <w:r w:rsidR="00522D50" w:rsidRPr="00CB5B69">
              <w:rPr>
                <w:rFonts w:cs="David" w:hint="cs"/>
                <w:b/>
                <w:bCs/>
                <w:sz w:val="24"/>
                <w:szCs w:val="24"/>
                <w:rtl/>
              </w:rPr>
              <w:t>:</w:t>
            </w:r>
          </w:p>
          <w:p w:rsidR="00687513" w:rsidRPr="00CB5B69" w:rsidRDefault="00786512" w:rsidP="00687513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keren@sherut-leumi.co.il</w:t>
            </w:r>
          </w:p>
        </w:tc>
      </w:tr>
      <w:tr w:rsidR="00522D50" w:rsidRPr="00CB5B69" w:rsidTr="00CB5B69">
        <w:trPr>
          <w:trHeight w:val="515"/>
        </w:trPr>
        <w:tc>
          <w:tcPr>
            <w:tcW w:w="9498" w:type="dxa"/>
            <w:gridSpan w:val="2"/>
            <w:shd w:val="clear" w:color="auto" w:fill="BFBFBF"/>
          </w:tcPr>
          <w:p w:rsidR="00522D50" w:rsidRPr="00CB5B69" w:rsidRDefault="00522D50" w:rsidP="00522D50">
            <w:pPr>
              <w:rPr>
                <w:rFonts w:cs="David" w:hint="cs"/>
                <w:sz w:val="24"/>
                <w:szCs w:val="24"/>
                <w:rtl/>
              </w:rPr>
            </w:pPr>
            <w:r w:rsidRPr="00CB5B69">
              <w:rPr>
                <w:rFonts w:cs="David" w:hint="cs"/>
                <w:b/>
                <w:bCs/>
                <w:sz w:val="24"/>
                <w:szCs w:val="24"/>
                <w:rtl/>
              </w:rPr>
              <w:t>אפיון השירות/ההתקשרות המבוקשת:</w:t>
            </w:r>
          </w:p>
        </w:tc>
      </w:tr>
      <w:tr w:rsidR="00522D50" w:rsidRPr="00CB5B69" w:rsidTr="00CB5B69">
        <w:trPr>
          <w:trHeight w:val="712"/>
        </w:trPr>
        <w:tc>
          <w:tcPr>
            <w:tcW w:w="9498" w:type="dxa"/>
            <w:gridSpan w:val="2"/>
            <w:shd w:val="clear" w:color="auto" w:fill="auto"/>
          </w:tcPr>
          <w:p w:rsidR="00522D50" w:rsidRPr="00CB5B69" w:rsidRDefault="00522D50" w:rsidP="00522D50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</w:p>
          <w:p w:rsidR="00522D50" w:rsidRPr="00CB5B69" w:rsidRDefault="00786512" w:rsidP="00786512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האגודה פועלת בעיקר בהשמת מתנדבים בארץ ובחו"ל במוסדות שונים.  מטרת ההתקשרות הינה השמת שני מתנדבים מצרפת בבית החולים מחודש אוקטובר 2016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אוגוסט 2017, כל מתנדב יתנדב בשתי מחלקות (סה"כ 4 מחלקות: פעילה ה, נוער א, נוער ב וממושכת א) בתפקידים הקשורים לשיפור חוויית האשפוז של המטופלים.</w:t>
            </w:r>
          </w:p>
        </w:tc>
      </w:tr>
      <w:tr w:rsidR="00687513" w:rsidRPr="00CB5B69" w:rsidTr="00CB5B69">
        <w:tc>
          <w:tcPr>
            <w:tcW w:w="3501" w:type="dxa"/>
            <w:shd w:val="clear" w:color="auto" w:fill="BFBFBF"/>
          </w:tcPr>
          <w:p w:rsidR="00522D50" w:rsidRPr="00CB5B69" w:rsidRDefault="00522D50" w:rsidP="00564A36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 w:rsidRPr="00CB5B69">
              <w:rPr>
                <w:rFonts w:cs="David" w:hint="cs"/>
                <w:b/>
                <w:bCs/>
                <w:sz w:val="24"/>
                <w:szCs w:val="24"/>
                <w:rtl/>
              </w:rPr>
              <w:t>משך זמן ההתקשרות:</w:t>
            </w:r>
          </w:p>
        </w:tc>
        <w:tc>
          <w:tcPr>
            <w:tcW w:w="5997" w:type="dxa"/>
            <w:shd w:val="clear" w:color="auto" w:fill="BFBFBF"/>
          </w:tcPr>
          <w:p w:rsidR="00687513" w:rsidRPr="00CB5B69" w:rsidRDefault="00522D50" w:rsidP="00786512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 w:rsidRPr="00CB5B69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מס' </w:t>
            </w:r>
            <w:r w:rsidR="00786512">
              <w:rPr>
                <w:rFonts w:cs="David" w:hint="cs"/>
                <w:b/>
                <w:bCs/>
                <w:sz w:val="24"/>
                <w:szCs w:val="24"/>
                <w:rtl/>
              </w:rPr>
              <w:t>מתנדבים</w:t>
            </w:r>
            <w:r w:rsidRPr="00CB5B69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המגיעים במהלך תקופת ההתקשרות:</w:t>
            </w:r>
          </w:p>
        </w:tc>
      </w:tr>
      <w:tr w:rsidR="00522D50" w:rsidRPr="00CB5B69" w:rsidTr="00CB5B69">
        <w:tc>
          <w:tcPr>
            <w:tcW w:w="3501" w:type="dxa"/>
            <w:shd w:val="clear" w:color="auto" w:fill="auto"/>
          </w:tcPr>
          <w:p w:rsidR="00522D50" w:rsidRPr="00CB5B69" w:rsidRDefault="00786512" w:rsidP="00564A36">
            <w:pPr>
              <w:rPr>
                <w:rFonts w:cs="David" w:hint="cs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אוקטובר 2016 </w:t>
            </w:r>
            <w:r>
              <w:rPr>
                <w:rFonts w:cs="David"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אוגוסט 2017 (כולל)</w:t>
            </w:r>
          </w:p>
        </w:tc>
        <w:tc>
          <w:tcPr>
            <w:tcW w:w="5997" w:type="dxa"/>
            <w:shd w:val="clear" w:color="auto" w:fill="auto"/>
          </w:tcPr>
          <w:p w:rsidR="00522D50" w:rsidRPr="00CB5B69" w:rsidRDefault="00786512" w:rsidP="00564A36">
            <w:pPr>
              <w:rPr>
                <w:rFonts w:cs="David" w:hint="cs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</w:t>
            </w:r>
          </w:p>
        </w:tc>
      </w:tr>
      <w:tr w:rsidR="00674849" w:rsidRPr="00CB5B69" w:rsidTr="00CB5B69">
        <w:tc>
          <w:tcPr>
            <w:tcW w:w="9498" w:type="dxa"/>
            <w:gridSpan w:val="2"/>
            <w:shd w:val="clear" w:color="auto" w:fill="BFBFBF"/>
          </w:tcPr>
          <w:p w:rsidR="00674849" w:rsidRPr="00CB5B69" w:rsidRDefault="00674849" w:rsidP="00564A36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 w:rsidRPr="00CB5B69">
              <w:rPr>
                <w:rFonts w:cs="David" w:hint="cs"/>
                <w:b/>
                <w:bCs/>
                <w:sz w:val="24"/>
                <w:szCs w:val="24"/>
                <w:rtl/>
              </w:rPr>
              <w:t>פירוט ההדרכה/הכשרה</w:t>
            </w:r>
            <w:r w:rsidR="00564A36" w:rsidRPr="00CB5B69">
              <w:rPr>
                <w:rFonts w:cs="David" w:hint="cs"/>
                <w:b/>
                <w:bCs/>
                <w:sz w:val="24"/>
                <w:szCs w:val="24"/>
                <w:rtl/>
              </w:rPr>
              <w:t>:</w:t>
            </w:r>
            <w:r w:rsidRPr="00CB5B69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</w:tr>
      <w:tr w:rsidR="00522D50" w:rsidRPr="00CB5B69" w:rsidTr="00CB5B69">
        <w:tc>
          <w:tcPr>
            <w:tcW w:w="3501" w:type="dxa"/>
            <w:shd w:val="clear" w:color="auto" w:fill="auto"/>
          </w:tcPr>
          <w:p w:rsidR="00522D50" w:rsidRDefault="00674849" w:rsidP="00564A36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 w:rsidRPr="00CB5B69">
              <w:rPr>
                <w:rFonts w:cs="David" w:hint="cs"/>
                <w:b/>
                <w:bCs/>
                <w:sz w:val="24"/>
                <w:szCs w:val="24"/>
                <w:rtl/>
              </w:rPr>
              <w:t>ימים בשבוע:</w:t>
            </w:r>
          </w:p>
          <w:p w:rsidR="00674849" w:rsidRPr="00CB5B69" w:rsidRDefault="00786512" w:rsidP="00564A36">
            <w:pPr>
              <w:rPr>
                <w:rFonts w:cs="David" w:hint="cs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 (ימים א-ה)</w:t>
            </w:r>
          </w:p>
        </w:tc>
        <w:tc>
          <w:tcPr>
            <w:tcW w:w="5997" w:type="dxa"/>
            <w:shd w:val="clear" w:color="auto" w:fill="auto"/>
          </w:tcPr>
          <w:p w:rsidR="00522D50" w:rsidRDefault="00674849" w:rsidP="00564A36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 w:rsidRPr="00CB5B69">
              <w:rPr>
                <w:rFonts w:cs="David" w:hint="cs"/>
                <w:b/>
                <w:bCs/>
                <w:sz w:val="24"/>
                <w:szCs w:val="24"/>
                <w:rtl/>
              </w:rPr>
              <w:t>מס' שעות בשבוע:</w:t>
            </w:r>
          </w:p>
          <w:p w:rsidR="00786512" w:rsidRPr="00CB5B69" w:rsidRDefault="00786512" w:rsidP="00564A36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35 (7 שעות ביום, 12:00-19:00)</w:t>
            </w:r>
          </w:p>
        </w:tc>
      </w:tr>
      <w:tr w:rsidR="00564A36" w:rsidRPr="00CB5B69" w:rsidTr="00CB5B69">
        <w:tc>
          <w:tcPr>
            <w:tcW w:w="9498" w:type="dxa"/>
            <w:gridSpan w:val="2"/>
            <w:shd w:val="clear" w:color="auto" w:fill="BFBFBF"/>
          </w:tcPr>
          <w:p w:rsidR="00564A36" w:rsidRPr="00CB5B69" w:rsidRDefault="00564A36" w:rsidP="00564A36">
            <w:pPr>
              <w:rPr>
                <w:rFonts w:cs="David" w:hint="cs"/>
                <w:sz w:val="24"/>
                <w:szCs w:val="24"/>
                <w:rtl/>
              </w:rPr>
            </w:pPr>
            <w:r w:rsidRPr="00CB5B69">
              <w:rPr>
                <w:rFonts w:cs="David" w:hint="cs"/>
                <w:sz w:val="24"/>
                <w:szCs w:val="24"/>
                <w:rtl/>
              </w:rPr>
              <w:t xml:space="preserve">הקף התקשרות כספית </w:t>
            </w:r>
          </w:p>
        </w:tc>
      </w:tr>
      <w:tr w:rsidR="00564A36" w:rsidRPr="00CB5B69" w:rsidTr="00CB5B69">
        <w:tc>
          <w:tcPr>
            <w:tcW w:w="9498" w:type="dxa"/>
            <w:gridSpan w:val="2"/>
            <w:shd w:val="clear" w:color="auto" w:fill="FFFFFF"/>
          </w:tcPr>
          <w:p w:rsidR="00564A36" w:rsidRPr="00CB5B69" w:rsidRDefault="00786512" w:rsidP="00564A36">
            <w:pPr>
              <w:rPr>
                <w:rFonts w:cs="David" w:hint="cs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2650 ₪ לחודש בגין כל מתנדב + ארוחת צהריים וערב</w:t>
            </w:r>
          </w:p>
          <w:p w:rsidR="00564A36" w:rsidRPr="00CB5B69" w:rsidRDefault="00564A36" w:rsidP="00564A36">
            <w:pPr>
              <w:rPr>
                <w:rFonts w:cs="David" w:hint="cs"/>
                <w:sz w:val="24"/>
                <w:szCs w:val="24"/>
                <w:rtl/>
              </w:rPr>
            </w:pPr>
          </w:p>
        </w:tc>
      </w:tr>
      <w:tr w:rsidR="00564A36" w:rsidRPr="00CB5B69" w:rsidTr="00CB5B69">
        <w:tc>
          <w:tcPr>
            <w:tcW w:w="9498" w:type="dxa"/>
            <w:gridSpan w:val="2"/>
            <w:shd w:val="clear" w:color="auto" w:fill="BFBFBF"/>
          </w:tcPr>
          <w:p w:rsidR="00564A36" w:rsidRPr="00CB5B69" w:rsidRDefault="00564A36" w:rsidP="00564A36">
            <w:pPr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 w:rsidRPr="00CB5B69">
              <w:rPr>
                <w:rFonts w:cs="David" w:hint="cs"/>
                <w:b/>
                <w:bCs/>
                <w:sz w:val="24"/>
                <w:szCs w:val="24"/>
                <w:rtl/>
              </w:rPr>
              <w:lastRenderedPageBreak/>
              <w:t>חתימת ממלא הטופס:</w:t>
            </w:r>
          </w:p>
        </w:tc>
      </w:tr>
      <w:tr w:rsidR="00564A36" w:rsidRPr="00CB5B69" w:rsidTr="00CB5B69">
        <w:tc>
          <w:tcPr>
            <w:tcW w:w="9498" w:type="dxa"/>
            <w:gridSpan w:val="2"/>
            <w:shd w:val="clear" w:color="auto" w:fill="FFFFFF"/>
          </w:tcPr>
          <w:p w:rsidR="00564A36" w:rsidRPr="00CB5B69" w:rsidRDefault="00564A36" w:rsidP="00564A36">
            <w:pPr>
              <w:rPr>
                <w:rFonts w:cs="David" w:hint="cs"/>
                <w:sz w:val="24"/>
                <w:szCs w:val="24"/>
                <w:rtl/>
              </w:rPr>
            </w:pPr>
            <w:r w:rsidRPr="00CB5B69">
              <w:rPr>
                <w:rFonts w:cs="David" w:hint="cs"/>
                <w:sz w:val="24"/>
                <w:szCs w:val="24"/>
                <w:rtl/>
              </w:rPr>
              <w:t>שם:</w:t>
            </w:r>
            <w:r w:rsidR="00786512">
              <w:rPr>
                <w:rFonts w:cs="David" w:hint="cs"/>
                <w:sz w:val="24"/>
                <w:szCs w:val="24"/>
                <w:rtl/>
              </w:rPr>
              <w:t xml:space="preserve"> ענת אשד</w:t>
            </w:r>
          </w:p>
        </w:tc>
      </w:tr>
      <w:tr w:rsidR="00564A36" w:rsidRPr="00CB5B69" w:rsidTr="00CB5B69">
        <w:tc>
          <w:tcPr>
            <w:tcW w:w="9498" w:type="dxa"/>
            <w:gridSpan w:val="2"/>
            <w:shd w:val="clear" w:color="auto" w:fill="FFFFFF"/>
          </w:tcPr>
          <w:p w:rsidR="00564A36" w:rsidRPr="00CB5B69" w:rsidRDefault="00564A36" w:rsidP="00564A36">
            <w:pPr>
              <w:rPr>
                <w:rFonts w:cs="David" w:hint="cs"/>
                <w:sz w:val="24"/>
                <w:szCs w:val="24"/>
                <w:rtl/>
              </w:rPr>
            </w:pPr>
            <w:r w:rsidRPr="00CB5B69">
              <w:rPr>
                <w:rFonts w:cs="David" w:hint="cs"/>
                <w:sz w:val="24"/>
                <w:szCs w:val="24"/>
                <w:rtl/>
              </w:rPr>
              <w:t>תפקיד:</w:t>
            </w:r>
            <w:r w:rsidR="00786512">
              <w:rPr>
                <w:rFonts w:cs="David" w:hint="cs"/>
                <w:sz w:val="24"/>
                <w:szCs w:val="24"/>
                <w:rtl/>
              </w:rPr>
              <w:t xml:space="preserve"> רכזת מתנדבים</w:t>
            </w:r>
          </w:p>
        </w:tc>
      </w:tr>
      <w:tr w:rsidR="00564A36" w:rsidRPr="00CB5B69" w:rsidTr="00CB5B69">
        <w:tc>
          <w:tcPr>
            <w:tcW w:w="9498" w:type="dxa"/>
            <w:gridSpan w:val="2"/>
            <w:shd w:val="clear" w:color="auto" w:fill="FFFFFF"/>
          </w:tcPr>
          <w:p w:rsidR="00564A36" w:rsidRPr="00CB5B69" w:rsidRDefault="00564A36" w:rsidP="00564A36">
            <w:pPr>
              <w:rPr>
                <w:rFonts w:cs="David" w:hint="cs"/>
                <w:sz w:val="24"/>
                <w:szCs w:val="24"/>
                <w:rtl/>
              </w:rPr>
            </w:pPr>
            <w:r w:rsidRPr="00CB5B69">
              <w:rPr>
                <w:rFonts w:cs="David" w:hint="cs"/>
                <w:sz w:val="24"/>
                <w:szCs w:val="24"/>
                <w:rtl/>
              </w:rPr>
              <w:t>חתימה:</w:t>
            </w:r>
          </w:p>
        </w:tc>
      </w:tr>
    </w:tbl>
    <w:p w:rsidR="00687513" w:rsidRDefault="00687513" w:rsidP="00687513">
      <w:pPr>
        <w:jc w:val="center"/>
        <w:rPr>
          <w:rFonts w:cs="David" w:hint="cs"/>
          <w:sz w:val="24"/>
          <w:szCs w:val="24"/>
          <w:rtl/>
        </w:rPr>
      </w:pPr>
    </w:p>
    <w:sectPr w:rsidR="00687513" w:rsidSect="00C37D9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2E2A" w:rsidRDefault="007D2E2A" w:rsidP="0003515D">
      <w:pPr>
        <w:spacing w:after="0" w:line="240" w:lineRule="auto"/>
      </w:pPr>
      <w:r>
        <w:separator/>
      </w:r>
    </w:p>
  </w:endnote>
  <w:endnote w:type="continuationSeparator" w:id="0">
    <w:p w:rsidR="007D2E2A" w:rsidRDefault="007D2E2A" w:rsidP="000351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5AA9" w:rsidRDefault="00465AA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4E4B" w:rsidRPr="00754E4B" w:rsidRDefault="00754E4B" w:rsidP="00754E4B">
    <w:pPr>
      <w:pBdr>
        <w:top w:val="thinThickSmallGap" w:sz="24" w:space="0" w:color="622423"/>
      </w:pBdr>
      <w:tabs>
        <w:tab w:val="center" w:pos="4153"/>
        <w:tab w:val="right" w:pos="8306"/>
      </w:tabs>
      <w:spacing w:after="0" w:line="240" w:lineRule="auto"/>
      <w:rPr>
        <w:rFonts w:ascii="Times New Roman" w:eastAsia="Times New Roman" w:hAnsi="Times New Roman" w:cs="David"/>
        <w:b/>
        <w:bCs/>
        <w:noProof/>
        <w:sz w:val="20"/>
        <w:szCs w:val="20"/>
        <w:rtl/>
        <w:lang w:eastAsia="he-IL"/>
      </w:rPr>
    </w:pPr>
    <w:r w:rsidRPr="00754E4B">
      <w:rPr>
        <w:rFonts w:ascii="Cambria" w:eastAsia="Times New Roman" w:hAnsi="Cambria" w:cs="Times New Roman"/>
        <w:noProof/>
        <w:sz w:val="20"/>
        <w:szCs w:val="20"/>
        <w:rtl/>
        <w:cs/>
        <w:lang w:val="he-IL" w:eastAsia="he-IL"/>
      </w:rPr>
      <w:tab/>
    </w:r>
    <w:r w:rsidRPr="00754E4B">
      <w:rPr>
        <w:rFonts w:ascii="Times New Roman" w:eastAsia="Times New Roman" w:hAnsi="Times New Roman" w:cs="David"/>
        <w:b/>
        <w:bCs/>
        <w:noProof/>
        <w:sz w:val="20"/>
        <w:szCs w:val="20"/>
        <w:rtl/>
        <w:lang w:eastAsia="he-IL"/>
      </w:rPr>
      <w:t>סיגלית אלוני סגנית למנהל אדמיניסטרטיבי</w:t>
    </w:r>
  </w:p>
  <w:p w:rsidR="00754E4B" w:rsidRPr="00754E4B" w:rsidRDefault="00754E4B" w:rsidP="00754E4B">
    <w:pPr>
      <w:tabs>
        <w:tab w:val="center" w:pos="4153"/>
        <w:tab w:val="right" w:pos="8306"/>
      </w:tabs>
      <w:spacing w:after="0" w:line="240" w:lineRule="auto"/>
      <w:jc w:val="center"/>
      <w:rPr>
        <w:rFonts w:ascii="Times New Roman" w:eastAsia="Times New Roman" w:hAnsi="Times New Roman" w:cs="David"/>
        <w:b/>
        <w:bCs/>
        <w:noProof/>
        <w:sz w:val="20"/>
        <w:szCs w:val="20"/>
        <w:rtl/>
        <w:lang w:eastAsia="he-IL"/>
      </w:rPr>
    </w:pPr>
    <w:r w:rsidRPr="00754E4B">
      <w:rPr>
        <w:rFonts w:ascii="Times New Roman" w:eastAsia="Times New Roman" w:hAnsi="Times New Roman" w:cs="David"/>
        <w:b/>
        <w:bCs/>
        <w:noProof/>
        <w:sz w:val="20"/>
        <w:szCs w:val="20"/>
        <w:rtl/>
        <w:lang w:eastAsia="he-IL"/>
      </w:rPr>
      <w:t>טל':  03-5552605 פקס: 03-</w:t>
    </w:r>
    <w:r w:rsidRPr="00754E4B">
      <w:rPr>
        <w:rFonts w:ascii="Times New Roman" w:eastAsia="Times New Roman" w:hAnsi="Times New Roman" w:cs="David" w:hint="cs"/>
        <w:b/>
        <w:bCs/>
        <w:noProof/>
        <w:sz w:val="20"/>
        <w:szCs w:val="20"/>
        <w:rtl/>
        <w:lang w:eastAsia="he-IL"/>
      </w:rPr>
      <w:t>5552656</w:t>
    </w:r>
    <w:r w:rsidRPr="00754E4B">
      <w:rPr>
        <w:rFonts w:ascii="Times New Roman" w:eastAsia="Times New Roman" w:hAnsi="Times New Roman" w:cs="David"/>
        <w:b/>
        <w:bCs/>
        <w:noProof/>
        <w:sz w:val="20"/>
        <w:szCs w:val="20"/>
        <w:rtl/>
        <w:lang w:eastAsia="he-IL"/>
      </w:rPr>
      <w:t xml:space="preserve"> נייד: 050-6261565</w:t>
    </w:r>
  </w:p>
  <w:p w:rsidR="00754E4B" w:rsidRPr="00754E4B" w:rsidRDefault="00754E4B" w:rsidP="00754E4B">
    <w:pPr>
      <w:tabs>
        <w:tab w:val="center" w:pos="4153"/>
        <w:tab w:val="right" w:pos="8306"/>
      </w:tabs>
      <w:spacing w:after="0" w:line="240" w:lineRule="auto"/>
      <w:jc w:val="center"/>
      <w:rPr>
        <w:rFonts w:ascii="Times New Roman" w:eastAsia="Times New Roman" w:hAnsi="Times New Roman" w:cs="David"/>
        <w:b/>
        <w:bCs/>
        <w:noProof/>
        <w:sz w:val="20"/>
        <w:szCs w:val="20"/>
        <w:lang w:eastAsia="he-IL"/>
      </w:rPr>
    </w:pPr>
    <w:r w:rsidRPr="00754E4B">
      <w:rPr>
        <w:rFonts w:ascii="Times New Roman" w:eastAsia="Times New Roman" w:hAnsi="Times New Roman" w:cs="David"/>
        <w:b/>
        <w:bCs/>
        <w:noProof/>
        <w:sz w:val="20"/>
        <w:szCs w:val="20"/>
        <w:lang w:eastAsia="he-IL"/>
      </w:rPr>
      <w:t>Sigalit.aloni@abr.health.gov.il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5AA9" w:rsidRDefault="00465AA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2E2A" w:rsidRDefault="007D2E2A" w:rsidP="0003515D">
      <w:pPr>
        <w:spacing w:after="0" w:line="240" w:lineRule="auto"/>
      </w:pPr>
      <w:r>
        <w:separator/>
      </w:r>
    </w:p>
  </w:footnote>
  <w:footnote w:type="continuationSeparator" w:id="0">
    <w:p w:rsidR="007D2E2A" w:rsidRDefault="007D2E2A" w:rsidP="000351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5AA9" w:rsidRDefault="00465AA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9356" w:type="dxa"/>
      <w:jc w:val="center"/>
      <w:tblInd w:w="-1367" w:type="dxa"/>
      <w:tblLayout w:type="fixed"/>
      <w:tblLook w:val="04A0" w:firstRow="1" w:lastRow="0" w:firstColumn="1" w:lastColumn="0" w:noHBand="0" w:noVBand="1"/>
    </w:tblPr>
    <w:tblGrid>
      <w:gridCol w:w="3402"/>
      <w:gridCol w:w="1984"/>
      <w:gridCol w:w="3970"/>
    </w:tblGrid>
    <w:tr w:rsidR="00CF60E5" w:rsidRPr="00C16379" w:rsidTr="00CF60E5">
      <w:trPr>
        <w:jc w:val="center"/>
      </w:trPr>
      <w:tc>
        <w:tcPr>
          <w:tcW w:w="3402" w:type="dxa"/>
        </w:tcPr>
        <w:p w:rsidR="00CF60E5" w:rsidRPr="00C16379" w:rsidRDefault="00CF60E5" w:rsidP="00C16379">
          <w:pPr>
            <w:pStyle w:val="a3"/>
            <w:jc w:val="center"/>
            <w:rPr>
              <w:rFonts w:ascii="Times New Roman" w:hAnsi="Times New Roman" w:cs="Times New Roman"/>
              <w:b/>
              <w:bCs/>
              <w:color w:val="365F91"/>
              <w:sz w:val="28"/>
              <w:szCs w:val="28"/>
              <w:rtl/>
            </w:rPr>
          </w:pPr>
          <w:r w:rsidRPr="00C16379">
            <w:rPr>
              <w:rFonts w:ascii="Times New Roman" w:hAnsi="Times New Roman" w:cs="Times New Roman"/>
              <w:b/>
              <w:bCs/>
              <w:color w:val="365F91"/>
              <w:sz w:val="28"/>
              <w:szCs w:val="28"/>
              <w:rtl/>
            </w:rPr>
            <w:t>מדינת ישראל</w:t>
          </w:r>
        </w:p>
        <w:p w:rsidR="00CF60E5" w:rsidRPr="00C16379" w:rsidRDefault="00CF60E5" w:rsidP="00C16379">
          <w:pPr>
            <w:pStyle w:val="a3"/>
            <w:jc w:val="center"/>
            <w:rPr>
              <w:rFonts w:ascii="Times New Roman" w:hAnsi="Times New Roman" w:cs="Times New Roman"/>
              <w:b/>
              <w:bCs/>
              <w:color w:val="365F91"/>
              <w:sz w:val="28"/>
              <w:szCs w:val="28"/>
              <w:rtl/>
            </w:rPr>
          </w:pPr>
          <w:smartTag w:uri="urn:schemas-microsoft-com:office:smarttags" w:element="PersonName">
            <w:smartTagPr>
              <w:attr w:name="ProductID" w:val="משרד הבריאות"/>
            </w:smartTagPr>
            <w:r w:rsidRPr="00C16379">
              <w:rPr>
                <w:rFonts w:ascii="Times New Roman" w:hAnsi="Times New Roman" w:cs="Times New Roman"/>
                <w:b/>
                <w:bCs/>
                <w:color w:val="365F91"/>
                <w:sz w:val="28"/>
                <w:szCs w:val="28"/>
                <w:rtl/>
              </w:rPr>
              <w:t>משרד הבריאות</w:t>
            </w:r>
          </w:smartTag>
        </w:p>
        <w:p w:rsidR="00CF60E5" w:rsidRPr="00C16379" w:rsidRDefault="00CF60E5" w:rsidP="00C16379">
          <w:pPr>
            <w:pStyle w:val="a3"/>
            <w:jc w:val="center"/>
            <w:rPr>
              <w:color w:val="365F91"/>
              <w:rtl/>
            </w:rPr>
          </w:pPr>
        </w:p>
        <w:p w:rsidR="00CF60E5" w:rsidRPr="00C16379" w:rsidRDefault="00CF60E5" w:rsidP="00C16379">
          <w:pPr>
            <w:pStyle w:val="a3"/>
            <w:jc w:val="center"/>
            <w:rPr>
              <w:color w:val="365F91"/>
              <w:sz w:val="20"/>
              <w:szCs w:val="20"/>
              <w:rtl/>
            </w:rPr>
          </w:pPr>
          <w:r w:rsidRPr="00C16379">
            <w:rPr>
              <w:rFonts w:hint="cs"/>
              <w:color w:val="365F91"/>
              <w:sz w:val="20"/>
              <w:szCs w:val="20"/>
              <w:rtl/>
            </w:rPr>
            <w:t>המרכז הרפואי לבריאות הנפש</w:t>
          </w:r>
        </w:p>
        <w:p w:rsidR="00CF60E5" w:rsidRPr="00C16379" w:rsidRDefault="00CF60E5" w:rsidP="002A710F">
          <w:pPr>
            <w:pStyle w:val="a3"/>
            <w:jc w:val="center"/>
            <w:rPr>
              <w:color w:val="365F91"/>
              <w:sz w:val="20"/>
              <w:szCs w:val="20"/>
              <w:rtl/>
            </w:rPr>
          </w:pPr>
          <w:r w:rsidRPr="00C16379">
            <w:rPr>
              <w:rFonts w:hint="cs"/>
              <w:color w:val="365F91"/>
              <w:sz w:val="20"/>
              <w:szCs w:val="20"/>
              <w:rtl/>
            </w:rPr>
            <w:t>ע"ש יהודה אברבנאל</w:t>
          </w:r>
        </w:p>
        <w:p w:rsidR="00CF60E5" w:rsidRPr="00C16379" w:rsidRDefault="00CF60E5" w:rsidP="00AA1CF5">
          <w:pPr>
            <w:pStyle w:val="a3"/>
            <w:jc w:val="center"/>
            <w:rPr>
              <w:color w:val="365F91"/>
              <w:sz w:val="20"/>
              <w:szCs w:val="20"/>
              <w:rtl/>
            </w:rPr>
          </w:pPr>
          <w:r w:rsidRPr="00C16379">
            <w:rPr>
              <w:rFonts w:hint="cs"/>
              <w:color w:val="365F91"/>
              <w:sz w:val="20"/>
              <w:szCs w:val="20"/>
              <w:rtl/>
            </w:rPr>
            <w:t>מסונף ל</w:t>
          </w:r>
          <w:r>
            <w:rPr>
              <w:rFonts w:hint="cs"/>
              <w:color w:val="365F91"/>
              <w:sz w:val="20"/>
              <w:szCs w:val="20"/>
              <w:rtl/>
            </w:rPr>
            <w:t>פקולטה לרפואה</w:t>
          </w:r>
          <w:r w:rsidRPr="00C16379">
            <w:rPr>
              <w:rFonts w:hint="cs"/>
              <w:color w:val="365F91"/>
              <w:sz w:val="20"/>
              <w:szCs w:val="20"/>
              <w:rtl/>
            </w:rPr>
            <w:t xml:space="preserve"> ע"ש סאקלר</w:t>
          </w:r>
        </w:p>
        <w:p w:rsidR="00CF60E5" w:rsidRDefault="00CF60E5" w:rsidP="00C16379">
          <w:pPr>
            <w:pStyle w:val="a3"/>
            <w:jc w:val="center"/>
            <w:rPr>
              <w:rFonts w:hint="cs"/>
              <w:color w:val="365F91"/>
              <w:rtl/>
            </w:rPr>
          </w:pPr>
          <w:r w:rsidRPr="00C16379">
            <w:rPr>
              <w:rFonts w:hint="cs"/>
              <w:color w:val="365F91"/>
              <w:sz w:val="20"/>
              <w:szCs w:val="20"/>
              <w:rtl/>
            </w:rPr>
            <w:t>אוניברסיטת תל-אביב</w:t>
          </w:r>
        </w:p>
        <w:p w:rsidR="00CF60E5" w:rsidRDefault="00CF60E5" w:rsidP="00C16379">
          <w:pPr>
            <w:pStyle w:val="a3"/>
            <w:jc w:val="center"/>
            <w:rPr>
              <w:rFonts w:hint="cs"/>
              <w:color w:val="365F91"/>
              <w:rtl/>
            </w:rPr>
          </w:pPr>
        </w:p>
        <w:p w:rsidR="00CF60E5" w:rsidRPr="00465AA9" w:rsidRDefault="00CF60E5" w:rsidP="00754E4B">
          <w:pPr>
            <w:pStyle w:val="a3"/>
            <w:jc w:val="center"/>
            <w:rPr>
              <w:rFonts w:ascii="Times New Roman" w:hAnsi="Times New Roman" w:cs="Times New Roman" w:hint="cs"/>
              <w:color w:val="365F91"/>
              <w:sz w:val="28"/>
              <w:szCs w:val="28"/>
              <w:rtl/>
            </w:rPr>
          </w:pPr>
          <w:r w:rsidRPr="00465AA9">
            <w:rPr>
              <w:rFonts w:hint="cs"/>
              <w:b/>
              <w:bCs/>
              <w:color w:val="365F91"/>
              <w:sz w:val="28"/>
              <w:szCs w:val="28"/>
              <w:rtl/>
            </w:rPr>
            <w:t>לשכת מנהל אדמיניסטרטיבי</w:t>
          </w:r>
        </w:p>
      </w:tc>
      <w:tc>
        <w:tcPr>
          <w:tcW w:w="1984" w:type="dxa"/>
        </w:tcPr>
        <w:p w:rsidR="00CF60E5" w:rsidRPr="00C16379" w:rsidRDefault="00337D66" w:rsidP="00CF60E5">
          <w:pPr>
            <w:pStyle w:val="a3"/>
            <w:rPr>
              <w:rFonts w:ascii="Times New Roman" w:hAnsi="Times New Roman" w:cs="Times New Roman"/>
              <w:b/>
              <w:bCs/>
              <w:color w:val="365F91"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bCs/>
              <w:noProof/>
              <w:color w:val="365F91"/>
              <w:sz w:val="24"/>
              <w:szCs w:val="24"/>
              <w:rtl/>
            </w:rPr>
            <w:drawing>
              <wp:inline distT="0" distB="0" distL="0" distR="0">
                <wp:extent cx="1123950" cy="1143000"/>
                <wp:effectExtent l="0" t="0" r="0" b="0"/>
                <wp:docPr id="1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2395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70" w:type="dxa"/>
        </w:tcPr>
        <w:p w:rsidR="00CF60E5" w:rsidRPr="00C16379" w:rsidRDefault="00CF60E5" w:rsidP="00C16379">
          <w:pPr>
            <w:pStyle w:val="a3"/>
            <w:jc w:val="center"/>
            <w:rPr>
              <w:rFonts w:ascii="Times New Roman" w:hAnsi="Times New Roman" w:cs="Times New Roman"/>
              <w:b/>
              <w:bCs/>
              <w:color w:val="365F91"/>
              <w:sz w:val="24"/>
              <w:szCs w:val="24"/>
              <w:rtl/>
            </w:rPr>
          </w:pPr>
          <w:r w:rsidRPr="00C16379">
            <w:rPr>
              <w:rFonts w:ascii="Times New Roman" w:hAnsi="Times New Roman" w:cs="Times New Roman"/>
              <w:b/>
              <w:bCs/>
              <w:color w:val="365F91"/>
              <w:sz w:val="24"/>
              <w:szCs w:val="24"/>
            </w:rPr>
            <w:t xml:space="preserve">STATE OF </w:t>
          </w:r>
          <w:smartTag w:uri="urn:schemas-microsoft-com:office:smarttags" w:element="country-region">
            <w:smartTag w:uri="urn:schemas-microsoft-com:office:smarttags" w:element="place">
              <w:r w:rsidRPr="00C16379">
                <w:rPr>
                  <w:rFonts w:ascii="Times New Roman" w:hAnsi="Times New Roman" w:cs="Times New Roman"/>
                  <w:b/>
                  <w:bCs/>
                  <w:color w:val="365F91"/>
                  <w:sz w:val="24"/>
                  <w:szCs w:val="24"/>
                </w:rPr>
                <w:t>ISRAEL</w:t>
              </w:r>
            </w:smartTag>
          </w:smartTag>
        </w:p>
        <w:p w:rsidR="00CF60E5" w:rsidRPr="00C16379" w:rsidRDefault="00CF60E5" w:rsidP="00C16379">
          <w:pPr>
            <w:pStyle w:val="a3"/>
            <w:jc w:val="center"/>
            <w:rPr>
              <w:rFonts w:ascii="Times New Roman" w:hAnsi="Times New Roman" w:cs="Times New Roman"/>
              <w:b/>
              <w:bCs/>
              <w:color w:val="365F91"/>
              <w:sz w:val="24"/>
              <w:szCs w:val="24"/>
            </w:rPr>
          </w:pPr>
          <w:r w:rsidRPr="00C16379">
            <w:rPr>
              <w:rFonts w:ascii="Times New Roman" w:hAnsi="Times New Roman" w:cs="Times New Roman"/>
              <w:b/>
              <w:bCs/>
              <w:color w:val="365F91"/>
              <w:sz w:val="24"/>
              <w:szCs w:val="24"/>
            </w:rPr>
            <w:t>MINISTRY OF HEALTH</w:t>
          </w:r>
        </w:p>
        <w:p w:rsidR="00CF60E5" w:rsidRPr="00C16379" w:rsidRDefault="00CF60E5" w:rsidP="00C16379">
          <w:pPr>
            <w:pStyle w:val="a3"/>
            <w:jc w:val="center"/>
            <w:rPr>
              <w:rFonts w:hint="cs"/>
              <w:color w:val="365F91"/>
            </w:rPr>
          </w:pPr>
        </w:p>
        <w:p w:rsidR="00CF60E5" w:rsidRDefault="00CF60E5" w:rsidP="002A710F">
          <w:pPr>
            <w:pStyle w:val="a3"/>
            <w:jc w:val="center"/>
            <w:rPr>
              <w:rFonts w:ascii="Times New Roman" w:hAnsi="Times New Roman" w:cs="Times New Roman"/>
              <w:color w:val="365F91"/>
              <w:sz w:val="24"/>
              <w:szCs w:val="24"/>
            </w:rPr>
          </w:pPr>
          <w:r w:rsidRPr="002A710F">
            <w:rPr>
              <w:rFonts w:ascii="Times New Roman" w:hAnsi="Times New Roman" w:cs="Times New Roman"/>
              <w:color w:val="365F91"/>
              <w:sz w:val="24"/>
              <w:szCs w:val="24"/>
            </w:rPr>
            <w:t>Ye</w:t>
          </w:r>
          <w:r>
            <w:rPr>
              <w:rFonts w:ascii="Times New Roman" w:hAnsi="Times New Roman" w:cs="Times New Roman"/>
              <w:color w:val="365F91"/>
              <w:sz w:val="24"/>
              <w:szCs w:val="24"/>
            </w:rPr>
            <w:t>hu</w:t>
          </w:r>
          <w:r w:rsidRPr="002A710F">
            <w:rPr>
              <w:rFonts w:ascii="Times New Roman" w:hAnsi="Times New Roman" w:cs="Times New Roman"/>
              <w:color w:val="365F91"/>
              <w:sz w:val="24"/>
              <w:szCs w:val="24"/>
            </w:rPr>
            <w:t>da</w:t>
          </w:r>
          <w:r>
            <w:rPr>
              <w:rFonts w:ascii="Times New Roman" w:hAnsi="Times New Roman" w:cs="Times New Roman"/>
              <w:color w:val="365F91"/>
              <w:sz w:val="24"/>
              <w:szCs w:val="24"/>
            </w:rPr>
            <w:t xml:space="preserve"> Abarbanel</w:t>
          </w:r>
        </w:p>
        <w:p w:rsidR="00CF60E5" w:rsidRPr="002A710F" w:rsidRDefault="00CF60E5" w:rsidP="00AA1CF5">
          <w:pPr>
            <w:pStyle w:val="a3"/>
            <w:jc w:val="center"/>
            <w:rPr>
              <w:rFonts w:ascii="Times New Roman" w:hAnsi="Times New Roman" w:cs="Times New Roman"/>
              <w:color w:val="365F91"/>
              <w:sz w:val="24"/>
              <w:szCs w:val="24"/>
              <w:rtl/>
            </w:rPr>
          </w:pPr>
          <w:r>
            <w:rPr>
              <w:rFonts w:ascii="Times New Roman" w:hAnsi="Times New Roman" w:cs="Times New Roman"/>
              <w:color w:val="365F91"/>
              <w:sz w:val="24"/>
              <w:szCs w:val="24"/>
            </w:rPr>
            <w:t xml:space="preserve"> Mental</w:t>
          </w:r>
          <w:r w:rsidRPr="002A710F">
            <w:rPr>
              <w:rFonts w:ascii="Times New Roman" w:hAnsi="Times New Roman" w:cs="Times New Roman"/>
              <w:color w:val="365F91"/>
              <w:sz w:val="24"/>
              <w:szCs w:val="24"/>
            </w:rPr>
            <w:t xml:space="preserve"> Health Center</w:t>
          </w:r>
        </w:p>
        <w:p w:rsidR="00CF60E5" w:rsidRPr="00C16379" w:rsidRDefault="00CF60E5" w:rsidP="00AA1CF5">
          <w:pPr>
            <w:pStyle w:val="a3"/>
            <w:jc w:val="center"/>
            <w:rPr>
              <w:rFonts w:ascii="Times New Roman" w:hAnsi="Times New Roman" w:cs="Times New Roman"/>
              <w:color w:val="365F91"/>
              <w:sz w:val="20"/>
              <w:szCs w:val="20"/>
            </w:rPr>
          </w:pPr>
          <w:r w:rsidRPr="00C16379">
            <w:rPr>
              <w:rFonts w:ascii="Times New Roman" w:hAnsi="Times New Roman" w:cs="Times New Roman"/>
              <w:color w:val="365F91"/>
              <w:sz w:val="20"/>
              <w:szCs w:val="20"/>
            </w:rPr>
            <w:t>Affiliated to the Sackle</w:t>
          </w:r>
          <w:r>
            <w:rPr>
              <w:rFonts w:ascii="Times New Roman" w:hAnsi="Times New Roman" w:cs="Times New Roman"/>
              <w:color w:val="365F91"/>
              <w:sz w:val="20"/>
              <w:szCs w:val="20"/>
            </w:rPr>
            <w:t>r</w:t>
          </w:r>
          <w:r w:rsidRPr="00C16379">
            <w:rPr>
              <w:rFonts w:ascii="Times New Roman" w:hAnsi="Times New Roman" w:cs="Times New Roman"/>
              <w:color w:val="365F91"/>
              <w:sz w:val="20"/>
              <w:szCs w:val="20"/>
            </w:rPr>
            <w:t xml:space="preserve"> </w:t>
          </w:r>
          <w:r>
            <w:rPr>
              <w:rFonts w:ascii="Times New Roman" w:hAnsi="Times New Roman" w:cs="Times New Roman"/>
              <w:color w:val="365F91"/>
              <w:sz w:val="20"/>
              <w:szCs w:val="20"/>
            </w:rPr>
            <w:t>Faculty</w:t>
          </w:r>
          <w:r w:rsidRPr="00C16379">
            <w:rPr>
              <w:rFonts w:ascii="Times New Roman" w:hAnsi="Times New Roman" w:cs="Times New Roman"/>
              <w:color w:val="365F91"/>
              <w:sz w:val="20"/>
              <w:szCs w:val="20"/>
            </w:rPr>
            <w:t xml:space="preserve"> of Medicine</w:t>
          </w:r>
        </w:p>
        <w:p w:rsidR="00CF60E5" w:rsidRPr="00C16379" w:rsidRDefault="00CF60E5" w:rsidP="00C16379">
          <w:pPr>
            <w:pStyle w:val="a3"/>
            <w:jc w:val="center"/>
            <w:rPr>
              <w:color w:val="365F91"/>
            </w:rPr>
          </w:pPr>
          <w:smartTag w:uri="urn:schemas-microsoft-com:office:smarttags" w:element="place">
            <w:smartTag w:uri="urn:schemas-microsoft-com:office:smarttags" w:element="PlaceName">
              <w:r w:rsidRPr="00C16379">
                <w:rPr>
                  <w:rFonts w:ascii="Times New Roman" w:hAnsi="Times New Roman" w:cs="Times New Roman"/>
                  <w:color w:val="365F91"/>
                  <w:sz w:val="20"/>
                  <w:szCs w:val="20"/>
                </w:rPr>
                <w:t>Tel-Aviv</w:t>
              </w:r>
            </w:smartTag>
            <w:r w:rsidRPr="00C16379">
              <w:rPr>
                <w:rFonts w:ascii="Times New Roman" w:hAnsi="Times New Roman" w:cs="Times New Roman"/>
                <w:color w:val="365F91"/>
                <w:sz w:val="20"/>
                <w:szCs w:val="20"/>
              </w:rPr>
              <w:t xml:space="preserve"> </w:t>
            </w:r>
            <w:smartTag w:uri="urn:schemas-microsoft-com:office:smarttags" w:element="PlaceType">
              <w:r w:rsidRPr="00C16379">
                <w:rPr>
                  <w:rFonts w:ascii="Times New Roman" w:hAnsi="Times New Roman" w:cs="Times New Roman"/>
                  <w:color w:val="365F91"/>
                  <w:sz w:val="20"/>
                  <w:szCs w:val="20"/>
                </w:rPr>
                <w:t>University</w:t>
              </w:r>
            </w:smartTag>
          </w:smartTag>
        </w:p>
      </w:tc>
    </w:tr>
  </w:tbl>
  <w:p w:rsidR="008600F8" w:rsidRPr="0003515D" w:rsidRDefault="008600F8" w:rsidP="0003515D">
    <w:pPr>
      <w:pStyle w:val="a3"/>
      <w:jc w:val="center"/>
      <w:rPr>
        <w:color w:val="365F91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5AA9" w:rsidRDefault="00465AA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4121E1"/>
    <w:multiLevelType w:val="hybridMultilevel"/>
    <w:tmpl w:val="C8D09260"/>
    <w:lvl w:ilvl="0" w:tplc="56241714">
      <w:start w:val="1"/>
      <w:numFmt w:val="hebrew1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7B518B"/>
    <w:multiLevelType w:val="hybridMultilevel"/>
    <w:tmpl w:val="5A0E2974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78B03FC"/>
    <w:multiLevelType w:val="hybridMultilevel"/>
    <w:tmpl w:val="03A674FC"/>
    <w:lvl w:ilvl="0" w:tplc="04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3">
    <w:nsid w:val="0A9A6516"/>
    <w:multiLevelType w:val="hybridMultilevel"/>
    <w:tmpl w:val="3D2061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270D83"/>
    <w:multiLevelType w:val="hybridMultilevel"/>
    <w:tmpl w:val="E0D635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63571B"/>
    <w:multiLevelType w:val="hybridMultilevel"/>
    <w:tmpl w:val="EE549F86"/>
    <w:lvl w:ilvl="0" w:tplc="0409000F">
      <w:start w:val="1"/>
      <w:numFmt w:val="decimal"/>
      <w:lvlText w:val="%1."/>
      <w:lvlJc w:val="left"/>
      <w:pPr>
        <w:ind w:left="804" w:hanging="360"/>
      </w:pPr>
    </w:lvl>
    <w:lvl w:ilvl="1" w:tplc="04090019" w:tentative="1">
      <w:start w:val="1"/>
      <w:numFmt w:val="lowerLetter"/>
      <w:lvlText w:val="%2."/>
      <w:lvlJc w:val="left"/>
      <w:pPr>
        <w:ind w:left="1524" w:hanging="360"/>
      </w:pPr>
    </w:lvl>
    <w:lvl w:ilvl="2" w:tplc="0409001B" w:tentative="1">
      <w:start w:val="1"/>
      <w:numFmt w:val="lowerRoman"/>
      <w:lvlText w:val="%3."/>
      <w:lvlJc w:val="right"/>
      <w:pPr>
        <w:ind w:left="2244" w:hanging="180"/>
      </w:pPr>
    </w:lvl>
    <w:lvl w:ilvl="3" w:tplc="0409000F" w:tentative="1">
      <w:start w:val="1"/>
      <w:numFmt w:val="decimal"/>
      <w:lvlText w:val="%4."/>
      <w:lvlJc w:val="left"/>
      <w:pPr>
        <w:ind w:left="2964" w:hanging="360"/>
      </w:pPr>
    </w:lvl>
    <w:lvl w:ilvl="4" w:tplc="04090019" w:tentative="1">
      <w:start w:val="1"/>
      <w:numFmt w:val="lowerLetter"/>
      <w:lvlText w:val="%5."/>
      <w:lvlJc w:val="left"/>
      <w:pPr>
        <w:ind w:left="3684" w:hanging="360"/>
      </w:pPr>
    </w:lvl>
    <w:lvl w:ilvl="5" w:tplc="0409001B" w:tentative="1">
      <w:start w:val="1"/>
      <w:numFmt w:val="lowerRoman"/>
      <w:lvlText w:val="%6."/>
      <w:lvlJc w:val="right"/>
      <w:pPr>
        <w:ind w:left="4404" w:hanging="180"/>
      </w:pPr>
    </w:lvl>
    <w:lvl w:ilvl="6" w:tplc="0409000F" w:tentative="1">
      <w:start w:val="1"/>
      <w:numFmt w:val="decimal"/>
      <w:lvlText w:val="%7."/>
      <w:lvlJc w:val="left"/>
      <w:pPr>
        <w:ind w:left="5124" w:hanging="360"/>
      </w:pPr>
    </w:lvl>
    <w:lvl w:ilvl="7" w:tplc="04090019" w:tentative="1">
      <w:start w:val="1"/>
      <w:numFmt w:val="lowerLetter"/>
      <w:lvlText w:val="%8."/>
      <w:lvlJc w:val="left"/>
      <w:pPr>
        <w:ind w:left="5844" w:hanging="360"/>
      </w:pPr>
    </w:lvl>
    <w:lvl w:ilvl="8" w:tplc="0409001B" w:tentative="1">
      <w:start w:val="1"/>
      <w:numFmt w:val="lowerRoman"/>
      <w:lvlText w:val="%9."/>
      <w:lvlJc w:val="right"/>
      <w:pPr>
        <w:ind w:left="6564" w:hanging="180"/>
      </w:pPr>
    </w:lvl>
  </w:abstractNum>
  <w:abstractNum w:abstractNumId="6">
    <w:nsid w:val="16156655"/>
    <w:multiLevelType w:val="hybridMultilevel"/>
    <w:tmpl w:val="45565E42"/>
    <w:lvl w:ilvl="0" w:tplc="04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7">
    <w:nsid w:val="179A2016"/>
    <w:multiLevelType w:val="hybridMultilevel"/>
    <w:tmpl w:val="619C32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CA1A30"/>
    <w:multiLevelType w:val="hybridMultilevel"/>
    <w:tmpl w:val="C8D09260"/>
    <w:lvl w:ilvl="0" w:tplc="56241714">
      <w:start w:val="1"/>
      <w:numFmt w:val="hebrew1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CE03BA"/>
    <w:multiLevelType w:val="hybridMultilevel"/>
    <w:tmpl w:val="25962D4A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>
    <w:nsid w:val="24C7206B"/>
    <w:multiLevelType w:val="hybridMultilevel"/>
    <w:tmpl w:val="6C78D95E"/>
    <w:lvl w:ilvl="0" w:tplc="6F4E993E">
      <w:start w:val="1"/>
      <w:numFmt w:val="hebrew1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8715E0"/>
    <w:multiLevelType w:val="hybridMultilevel"/>
    <w:tmpl w:val="3C3EAA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B8411CF"/>
    <w:multiLevelType w:val="hybridMultilevel"/>
    <w:tmpl w:val="D4B226D0"/>
    <w:lvl w:ilvl="0" w:tplc="31A04C06">
      <w:start w:val="9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05154A9"/>
    <w:multiLevelType w:val="hybridMultilevel"/>
    <w:tmpl w:val="321CC8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F37B59"/>
    <w:multiLevelType w:val="hybridMultilevel"/>
    <w:tmpl w:val="BB26375C"/>
    <w:lvl w:ilvl="0" w:tplc="CB980C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3FF7025"/>
    <w:multiLevelType w:val="hybridMultilevel"/>
    <w:tmpl w:val="A4FCDF14"/>
    <w:lvl w:ilvl="0" w:tplc="44049BBA">
      <w:start w:val="11"/>
      <w:numFmt w:val="hebrew1"/>
      <w:lvlText w:val="%1."/>
      <w:lvlJc w:val="left"/>
      <w:pPr>
        <w:ind w:left="720" w:hanging="360"/>
      </w:pPr>
      <w:rPr>
        <w:rFonts w:ascii="Arial" w:hAnsi="Arial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46538A8"/>
    <w:multiLevelType w:val="hybridMultilevel"/>
    <w:tmpl w:val="99945B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155CC9"/>
    <w:multiLevelType w:val="singleLevel"/>
    <w:tmpl w:val="040D000B"/>
    <w:lvl w:ilvl="0">
      <w:start w:val="1"/>
      <w:numFmt w:val="bullet"/>
      <w:lvlText w:val=""/>
      <w:lvlJc w:val="center"/>
      <w:pPr>
        <w:tabs>
          <w:tab w:val="num" w:pos="648"/>
        </w:tabs>
        <w:ind w:left="360" w:right="360" w:hanging="72"/>
      </w:pPr>
      <w:rPr>
        <w:rFonts w:ascii="Wingdings" w:hAnsi="Wingdings" w:hint="default"/>
      </w:rPr>
    </w:lvl>
  </w:abstractNum>
  <w:abstractNum w:abstractNumId="18">
    <w:nsid w:val="384D3172"/>
    <w:multiLevelType w:val="singleLevel"/>
    <w:tmpl w:val="342AB938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b/>
      </w:rPr>
    </w:lvl>
  </w:abstractNum>
  <w:abstractNum w:abstractNumId="19">
    <w:nsid w:val="3C8A387D"/>
    <w:multiLevelType w:val="hybridMultilevel"/>
    <w:tmpl w:val="C79A03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F8F10EA"/>
    <w:multiLevelType w:val="hybridMultilevel"/>
    <w:tmpl w:val="1B9A2988"/>
    <w:lvl w:ilvl="0" w:tplc="B272737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41730E88"/>
    <w:multiLevelType w:val="hybridMultilevel"/>
    <w:tmpl w:val="34841CB6"/>
    <w:lvl w:ilvl="0" w:tplc="B22A80FE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2">
    <w:nsid w:val="42F6146C"/>
    <w:multiLevelType w:val="singleLevel"/>
    <w:tmpl w:val="040D000B"/>
    <w:lvl w:ilvl="0">
      <w:start w:val="1"/>
      <w:numFmt w:val="bullet"/>
      <w:lvlText w:val=""/>
      <w:lvlJc w:val="center"/>
      <w:pPr>
        <w:tabs>
          <w:tab w:val="num" w:pos="648"/>
        </w:tabs>
        <w:ind w:left="360" w:right="360" w:hanging="72"/>
      </w:pPr>
      <w:rPr>
        <w:rFonts w:ascii="Wingdings" w:hAnsi="Wingdings" w:hint="default"/>
      </w:rPr>
    </w:lvl>
  </w:abstractNum>
  <w:abstractNum w:abstractNumId="23">
    <w:nsid w:val="470B2FA4"/>
    <w:multiLevelType w:val="multilevel"/>
    <w:tmpl w:val="AD529422"/>
    <w:lvl w:ilvl="0">
      <w:start w:val="18"/>
      <w:numFmt w:val="decimal"/>
      <w:lvlText w:val="%1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1">
      <w:start w:val="7"/>
      <w:numFmt w:val="decimal"/>
      <w:lvlText w:val="%1.%2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2">
      <w:start w:val="2010"/>
      <w:numFmt w:val="decimal"/>
      <w:lvlText w:val="%1.%2.%3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>
    <w:nsid w:val="484C6059"/>
    <w:multiLevelType w:val="hybridMultilevel"/>
    <w:tmpl w:val="4AC84EF4"/>
    <w:lvl w:ilvl="0" w:tplc="64941F4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4A5D53"/>
    <w:multiLevelType w:val="hybridMultilevel"/>
    <w:tmpl w:val="2A0EC9E6"/>
    <w:lvl w:ilvl="0" w:tplc="04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26">
    <w:nsid w:val="4A722D33"/>
    <w:multiLevelType w:val="hybridMultilevel"/>
    <w:tmpl w:val="C8D09260"/>
    <w:lvl w:ilvl="0" w:tplc="56241714">
      <w:start w:val="1"/>
      <w:numFmt w:val="hebrew1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F996D23"/>
    <w:multiLevelType w:val="hybridMultilevel"/>
    <w:tmpl w:val="B246C2AA"/>
    <w:lvl w:ilvl="0" w:tplc="9E0004E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25A01AA"/>
    <w:multiLevelType w:val="hybridMultilevel"/>
    <w:tmpl w:val="6AFC9BCC"/>
    <w:lvl w:ilvl="0" w:tplc="229AF1B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68161FF"/>
    <w:multiLevelType w:val="hybridMultilevel"/>
    <w:tmpl w:val="23A84BD0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58B30F26"/>
    <w:multiLevelType w:val="singleLevel"/>
    <w:tmpl w:val="9B0C9EC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</w:rPr>
    </w:lvl>
  </w:abstractNum>
  <w:abstractNum w:abstractNumId="31">
    <w:nsid w:val="59F25856"/>
    <w:multiLevelType w:val="hybridMultilevel"/>
    <w:tmpl w:val="72164DE2"/>
    <w:lvl w:ilvl="0" w:tplc="18E457EC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C783309"/>
    <w:multiLevelType w:val="hybridMultilevel"/>
    <w:tmpl w:val="987660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E4E11B8"/>
    <w:multiLevelType w:val="hybridMultilevel"/>
    <w:tmpl w:val="C8D09260"/>
    <w:lvl w:ilvl="0" w:tplc="56241714">
      <w:start w:val="1"/>
      <w:numFmt w:val="hebrew1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5596449"/>
    <w:multiLevelType w:val="hybridMultilevel"/>
    <w:tmpl w:val="2124DC8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8D44D18"/>
    <w:multiLevelType w:val="hybridMultilevel"/>
    <w:tmpl w:val="5582B4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9343DB5"/>
    <w:multiLevelType w:val="hybridMultilevel"/>
    <w:tmpl w:val="0BA04B5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69A772A5"/>
    <w:multiLevelType w:val="hybridMultilevel"/>
    <w:tmpl w:val="B882DDE8"/>
    <w:lvl w:ilvl="0" w:tplc="7A6E2FEC">
      <w:start w:val="1"/>
      <w:numFmt w:val="decimal"/>
      <w:lvlText w:val="%1."/>
      <w:lvlJc w:val="left"/>
      <w:pPr>
        <w:ind w:left="1080" w:hanging="360"/>
      </w:pPr>
      <w:rPr>
        <w:rFonts w:ascii="Arial" w:hAnsi="Arial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69C62F0C"/>
    <w:multiLevelType w:val="hybridMultilevel"/>
    <w:tmpl w:val="C8D09260"/>
    <w:lvl w:ilvl="0" w:tplc="56241714">
      <w:start w:val="1"/>
      <w:numFmt w:val="hebrew1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00117B"/>
    <w:multiLevelType w:val="hybridMultilevel"/>
    <w:tmpl w:val="C8D09260"/>
    <w:lvl w:ilvl="0" w:tplc="56241714">
      <w:start w:val="1"/>
      <w:numFmt w:val="hebrew1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D940493"/>
    <w:multiLevelType w:val="multilevel"/>
    <w:tmpl w:val="31C4B67E"/>
    <w:lvl w:ilvl="0">
      <w:start w:val="14"/>
      <w:numFmt w:val="decimal"/>
      <w:lvlText w:val="%1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1">
      <w:start w:val="7"/>
      <w:numFmt w:val="decimal"/>
      <w:lvlText w:val="%1.%2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2">
      <w:start w:val="2010"/>
      <w:numFmt w:val="decimal"/>
      <w:lvlText w:val="%1.%2.%3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1">
    <w:nsid w:val="6F3E7B22"/>
    <w:multiLevelType w:val="hybridMultilevel"/>
    <w:tmpl w:val="50202F2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>
    <w:nsid w:val="6F92746B"/>
    <w:multiLevelType w:val="hybridMultilevel"/>
    <w:tmpl w:val="C8D09260"/>
    <w:lvl w:ilvl="0" w:tplc="56241714">
      <w:start w:val="1"/>
      <w:numFmt w:val="hebrew1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2E875C9"/>
    <w:multiLevelType w:val="hybridMultilevel"/>
    <w:tmpl w:val="32FC51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80A77A5"/>
    <w:multiLevelType w:val="hybridMultilevel"/>
    <w:tmpl w:val="72CA12A2"/>
    <w:lvl w:ilvl="0" w:tplc="3EAA5EF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0"/>
  </w:num>
  <w:num w:numId="2">
    <w:abstractNumId w:val="18"/>
  </w:num>
  <w:num w:numId="3">
    <w:abstractNumId w:val="22"/>
  </w:num>
  <w:num w:numId="4">
    <w:abstractNumId w:val="17"/>
  </w:num>
  <w:num w:numId="5">
    <w:abstractNumId w:val="44"/>
  </w:num>
  <w:num w:numId="6">
    <w:abstractNumId w:val="21"/>
  </w:num>
  <w:num w:numId="7">
    <w:abstractNumId w:val="40"/>
  </w:num>
  <w:num w:numId="8">
    <w:abstractNumId w:val="23"/>
  </w:num>
  <w:num w:numId="9">
    <w:abstractNumId w:val="11"/>
  </w:num>
  <w:num w:numId="10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6"/>
  </w:num>
  <w:num w:numId="13">
    <w:abstractNumId w:val="5"/>
  </w:num>
  <w:num w:numId="14">
    <w:abstractNumId w:val="25"/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3"/>
  </w:num>
  <w:num w:numId="20">
    <w:abstractNumId w:val="41"/>
  </w:num>
  <w:num w:numId="21">
    <w:abstractNumId w:val="9"/>
  </w:num>
  <w:num w:numId="2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0"/>
  </w:num>
  <w:num w:numId="24">
    <w:abstractNumId w:val="8"/>
  </w:num>
  <w:num w:numId="25">
    <w:abstractNumId w:val="20"/>
  </w:num>
  <w:num w:numId="26">
    <w:abstractNumId w:val="39"/>
  </w:num>
  <w:num w:numId="27">
    <w:abstractNumId w:val="26"/>
  </w:num>
  <w:num w:numId="28">
    <w:abstractNumId w:val="3"/>
  </w:num>
  <w:num w:numId="29">
    <w:abstractNumId w:val="38"/>
  </w:num>
  <w:num w:numId="30">
    <w:abstractNumId w:val="42"/>
  </w:num>
  <w:num w:numId="31">
    <w:abstractNumId w:val="33"/>
  </w:num>
  <w:num w:numId="32">
    <w:abstractNumId w:val="14"/>
  </w:num>
  <w:num w:numId="33">
    <w:abstractNumId w:val="37"/>
  </w:num>
  <w:num w:numId="34">
    <w:abstractNumId w:val="7"/>
  </w:num>
  <w:num w:numId="35">
    <w:abstractNumId w:val="34"/>
  </w:num>
  <w:num w:numId="36">
    <w:abstractNumId w:val="0"/>
  </w:num>
  <w:num w:numId="37">
    <w:abstractNumId w:val="12"/>
  </w:num>
  <w:num w:numId="38">
    <w:abstractNumId w:val="15"/>
  </w:num>
  <w:num w:numId="39">
    <w:abstractNumId w:val="29"/>
  </w:num>
  <w:num w:numId="40">
    <w:abstractNumId w:val="19"/>
  </w:num>
  <w:num w:numId="41">
    <w:abstractNumId w:val="36"/>
  </w:num>
  <w:num w:numId="42">
    <w:abstractNumId w:val="31"/>
  </w:num>
  <w:num w:numId="43">
    <w:abstractNumId w:val="24"/>
  </w:num>
  <w:num w:numId="44">
    <w:abstractNumId w:val="43"/>
  </w:num>
  <w:num w:numId="45">
    <w:abstractNumId w:val="1"/>
  </w:num>
  <w:num w:numId="4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defaultTabStop w:val="72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362"/>
    <w:rsid w:val="00027CF0"/>
    <w:rsid w:val="00030252"/>
    <w:rsid w:val="0003515D"/>
    <w:rsid w:val="00037C79"/>
    <w:rsid w:val="00042052"/>
    <w:rsid w:val="00047FC6"/>
    <w:rsid w:val="000564A7"/>
    <w:rsid w:val="00056D34"/>
    <w:rsid w:val="00061C7C"/>
    <w:rsid w:val="00081045"/>
    <w:rsid w:val="00084E8A"/>
    <w:rsid w:val="00085703"/>
    <w:rsid w:val="000926BE"/>
    <w:rsid w:val="00093025"/>
    <w:rsid w:val="00093B31"/>
    <w:rsid w:val="000A6833"/>
    <w:rsid w:val="000B0677"/>
    <w:rsid w:val="000B1259"/>
    <w:rsid w:val="000B1929"/>
    <w:rsid w:val="000C2D55"/>
    <w:rsid w:val="000C75D1"/>
    <w:rsid w:val="000C76E3"/>
    <w:rsid w:val="000D3041"/>
    <w:rsid w:val="000D4034"/>
    <w:rsid w:val="000E1CF3"/>
    <w:rsid w:val="000E54DD"/>
    <w:rsid w:val="000F15F7"/>
    <w:rsid w:val="000F694A"/>
    <w:rsid w:val="00103A43"/>
    <w:rsid w:val="001059F0"/>
    <w:rsid w:val="00113AFD"/>
    <w:rsid w:val="001173BD"/>
    <w:rsid w:val="0012065A"/>
    <w:rsid w:val="00120CCC"/>
    <w:rsid w:val="00122223"/>
    <w:rsid w:val="00122544"/>
    <w:rsid w:val="00123961"/>
    <w:rsid w:val="00126512"/>
    <w:rsid w:val="001325C0"/>
    <w:rsid w:val="0013673A"/>
    <w:rsid w:val="00152A9E"/>
    <w:rsid w:val="00167D90"/>
    <w:rsid w:val="00172362"/>
    <w:rsid w:val="0018291D"/>
    <w:rsid w:val="0019093A"/>
    <w:rsid w:val="00193C1C"/>
    <w:rsid w:val="001954D9"/>
    <w:rsid w:val="00197F52"/>
    <w:rsid w:val="001A667E"/>
    <w:rsid w:val="001B2C42"/>
    <w:rsid w:val="001B3F9C"/>
    <w:rsid w:val="001B5738"/>
    <w:rsid w:val="001B6C4A"/>
    <w:rsid w:val="001C03D1"/>
    <w:rsid w:val="001D2213"/>
    <w:rsid w:val="001D6C48"/>
    <w:rsid w:val="001F2618"/>
    <w:rsid w:val="001F5015"/>
    <w:rsid w:val="0020205D"/>
    <w:rsid w:val="00210A4D"/>
    <w:rsid w:val="00214E4B"/>
    <w:rsid w:val="00241DEC"/>
    <w:rsid w:val="00247D81"/>
    <w:rsid w:val="0025415E"/>
    <w:rsid w:val="00265441"/>
    <w:rsid w:val="00274A63"/>
    <w:rsid w:val="00280245"/>
    <w:rsid w:val="00282DE9"/>
    <w:rsid w:val="002844DA"/>
    <w:rsid w:val="002A675B"/>
    <w:rsid w:val="002A6B5A"/>
    <w:rsid w:val="002A710F"/>
    <w:rsid w:val="002B0118"/>
    <w:rsid w:val="002B5AEF"/>
    <w:rsid w:val="002C4A65"/>
    <w:rsid w:val="002E3E02"/>
    <w:rsid w:val="002E407A"/>
    <w:rsid w:val="002E5582"/>
    <w:rsid w:val="002F1C61"/>
    <w:rsid w:val="002F7075"/>
    <w:rsid w:val="002F7A13"/>
    <w:rsid w:val="0030059B"/>
    <w:rsid w:val="00313995"/>
    <w:rsid w:val="003143B4"/>
    <w:rsid w:val="0032243C"/>
    <w:rsid w:val="00324DC2"/>
    <w:rsid w:val="00325E53"/>
    <w:rsid w:val="00334C00"/>
    <w:rsid w:val="00334ECB"/>
    <w:rsid w:val="00337D66"/>
    <w:rsid w:val="00340A3C"/>
    <w:rsid w:val="00340F90"/>
    <w:rsid w:val="0034589C"/>
    <w:rsid w:val="00370936"/>
    <w:rsid w:val="003758D1"/>
    <w:rsid w:val="00380605"/>
    <w:rsid w:val="0038120B"/>
    <w:rsid w:val="00390F30"/>
    <w:rsid w:val="003919A9"/>
    <w:rsid w:val="003A4BA0"/>
    <w:rsid w:val="003A6641"/>
    <w:rsid w:val="003B027B"/>
    <w:rsid w:val="003B226A"/>
    <w:rsid w:val="003B3B89"/>
    <w:rsid w:val="003B54DD"/>
    <w:rsid w:val="003D73D5"/>
    <w:rsid w:val="003E5ECA"/>
    <w:rsid w:val="003F2775"/>
    <w:rsid w:val="003F3030"/>
    <w:rsid w:val="003F36AE"/>
    <w:rsid w:val="00400E3C"/>
    <w:rsid w:val="004126B2"/>
    <w:rsid w:val="00413373"/>
    <w:rsid w:val="004165A1"/>
    <w:rsid w:val="004270D7"/>
    <w:rsid w:val="00444EBB"/>
    <w:rsid w:val="00451B80"/>
    <w:rsid w:val="00451EE0"/>
    <w:rsid w:val="00460228"/>
    <w:rsid w:val="00465AA9"/>
    <w:rsid w:val="00471330"/>
    <w:rsid w:val="004862AE"/>
    <w:rsid w:val="00487DC0"/>
    <w:rsid w:val="0049527A"/>
    <w:rsid w:val="00496060"/>
    <w:rsid w:val="004A136A"/>
    <w:rsid w:val="004B527F"/>
    <w:rsid w:val="004C4C05"/>
    <w:rsid w:val="004C5163"/>
    <w:rsid w:val="004C5CD5"/>
    <w:rsid w:val="004D1EE5"/>
    <w:rsid w:val="004D5054"/>
    <w:rsid w:val="005046F4"/>
    <w:rsid w:val="005109AC"/>
    <w:rsid w:val="005114CE"/>
    <w:rsid w:val="00522D50"/>
    <w:rsid w:val="00533A2D"/>
    <w:rsid w:val="00535D13"/>
    <w:rsid w:val="00546877"/>
    <w:rsid w:val="00547385"/>
    <w:rsid w:val="00560FDB"/>
    <w:rsid w:val="00563BAD"/>
    <w:rsid w:val="00564A36"/>
    <w:rsid w:val="00566E75"/>
    <w:rsid w:val="0057331E"/>
    <w:rsid w:val="0058149C"/>
    <w:rsid w:val="005838C2"/>
    <w:rsid w:val="0059636C"/>
    <w:rsid w:val="0059636D"/>
    <w:rsid w:val="005A4B40"/>
    <w:rsid w:val="005A4FF6"/>
    <w:rsid w:val="005A7F1A"/>
    <w:rsid w:val="005B7ADE"/>
    <w:rsid w:val="005D7085"/>
    <w:rsid w:val="005E243E"/>
    <w:rsid w:val="005E347F"/>
    <w:rsid w:val="005E443B"/>
    <w:rsid w:val="005F0883"/>
    <w:rsid w:val="005F6BC2"/>
    <w:rsid w:val="005F72C3"/>
    <w:rsid w:val="00605C74"/>
    <w:rsid w:val="00614FEB"/>
    <w:rsid w:val="00621451"/>
    <w:rsid w:val="00622933"/>
    <w:rsid w:val="006236C1"/>
    <w:rsid w:val="006236FE"/>
    <w:rsid w:val="0062574F"/>
    <w:rsid w:val="00626D33"/>
    <w:rsid w:val="00641678"/>
    <w:rsid w:val="00641F61"/>
    <w:rsid w:val="0064758F"/>
    <w:rsid w:val="0065374C"/>
    <w:rsid w:val="00653791"/>
    <w:rsid w:val="006547B0"/>
    <w:rsid w:val="006639B7"/>
    <w:rsid w:val="00664996"/>
    <w:rsid w:val="00666B77"/>
    <w:rsid w:val="00667F57"/>
    <w:rsid w:val="00673244"/>
    <w:rsid w:val="00674849"/>
    <w:rsid w:val="00676755"/>
    <w:rsid w:val="00683041"/>
    <w:rsid w:val="00687513"/>
    <w:rsid w:val="006963C8"/>
    <w:rsid w:val="006A0560"/>
    <w:rsid w:val="006A3E01"/>
    <w:rsid w:val="006B1C87"/>
    <w:rsid w:val="006B4B7C"/>
    <w:rsid w:val="006C4536"/>
    <w:rsid w:val="006D5AF7"/>
    <w:rsid w:val="006D7F5A"/>
    <w:rsid w:val="006E3BA2"/>
    <w:rsid w:val="006F5EC1"/>
    <w:rsid w:val="006F69B1"/>
    <w:rsid w:val="006F6D13"/>
    <w:rsid w:val="007002C4"/>
    <w:rsid w:val="0070285F"/>
    <w:rsid w:val="00711E25"/>
    <w:rsid w:val="00720028"/>
    <w:rsid w:val="00722F82"/>
    <w:rsid w:val="0073684A"/>
    <w:rsid w:val="00754E4B"/>
    <w:rsid w:val="00764002"/>
    <w:rsid w:val="00764BBA"/>
    <w:rsid w:val="00767851"/>
    <w:rsid w:val="007711F5"/>
    <w:rsid w:val="00786512"/>
    <w:rsid w:val="0079319B"/>
    <w:rsid w:val="007A2254"/>
    <w:rsid w:val="007B4E66"/>
    <w:rsid w:val="007B7AFC"/>
    <w:rsid w:val="007D2E2A"/>
    <w:rsid w:val="007D3A7F"/>
    <w:rsid w:val="007D65E6"/>
    <w:rsid w:val="007E0D4B"/>
    <w:rsid w:val="007E6F13"/>
    <w:rsid w:val="007F0E3F"/>
    <w:rsid w:val="007F7262"/>
    <w:rsid w:val="007F7273"/>
    <w:rsid w:val="0081438D"/>
    <w:rsid w:val="00817A36"/>
    <w:rsid w:val="00831531"/>
    <w:rsid w:val="008348D1"/>
    <w:rsid w:val="00840009"/>
    <w:rsid w:val="008468F4"/>
    <w:rsid w:val="008600F8"/>
    <w:rsid w:val="00863AEB"/>
    <w:rsid w:val="008645AF"/>
    <w:rsid w:val="008711D3"/>
    <w:rsid w:val="008821F9"/>
    <w:rsid w:val="00890AE9"/>
    <w:rsid w:val="00895375"/>
    <w:rsid w:val="008A2631"/>
    <w:rsid w:val="008B3E2D"/>
    <w:rsid w:val="008C4397"/>
    <w:rsid w:val="008D1FC0"/>
    <w:rsid w:val="008D52B8"/>
    <w:rsid w:val="008E1AB8"/>
    <w:rsid w:val="008E1D25"/>
    <w:rsid w:val="008E4173"/>
    <w:rsid w:val="008E5A75"/>
    <w:rsid w:val="008F1912"/>
    <w:rsid w:val="008F537D"/>
    <w:rsid w:val="00900729"/>
    <w:rsid w:val="00901B67"/>
    <w:rsid w:val="0090486F"/>
    <w:rsid w:val="00905C9B"/>
    <w:rsid w:val="00907FD0"/>
    <w:rsid w:val="00920B90"/>
    <w:rsid w:val="009224A6"/>
    <w:rsid w:val="00932E36"/>
    <w:rsid w:val="00933540"/>
    <w:rsid w:val="009404D8"/>
    <w:rsid w:val="00966B9A"/>
    <w:rsid w:val="00987180"/>
    <w:rsid w:val="00991331"/>
    <w:rsid w:val="00992871"/>
    <w:rsid w:val="00996FE6"/>
    <w:rsid w:val="0099728E"/>
    <w:rsid w:val="009B32BF"/>
    <w:rsid w:val="009C55EE"/>
    <w:rsid w:val="009D2B45"/>
    <w:rsid w:val="009F23F6"/>
    <w:rsid w:val="00A047B8"/>
    <w:rsid w:val="00A062F3"/>
    <w:rsid w:val="00A110B0"/>
    <w:rsid w:val="00A12825"/>
    <w:rsid w:val="00A21DE6"/>
    <w:rsid w:val="00A32531"/>
    <w:rsid w:val="00A32CBE"/>
    <w:rsid w:val="00A36924"/>
    <w:rsid w:val="00A42FBE"/>
    <w:rsid w:val="00A45581"/>
    <w:rsid w:val="00A5023B"/>
    <w:rsid w:val="00A52626"/>
    <w:rsid w:val="00A640F5"/>
    <w:rsid w:val="00A65BE2"/>
    <w:rsid w:val="00A94DC9"/>
    <w:rsid w:val="00AA1CF5"/>
    <w:rsid w:val="00AA1EA6"/>
    <w:rsid w:val="00AA6BC5"/>
    <w:rsid w:val="00AA6E69"/>
    <w:rsid w:val="00AB13FA"/>
    <w:rsid w:val="00AB6F31"/>
    <w:rsid w:val="00AC52B7"/>
    <w:rsid w:val="00AE474E"/>
    <w:rsid w:val="00AF15AA"/>
    <w:rsid w:val="00AF2B74"/>
    <w:rsid w:val="00B05CB6"/>
    <w:rsid w:val="00B05E69"/>
    <w:rsid w:val="00B079E1"/>
    <w:rsid w:val="00B17511"/>
    <w:rsid w:val="00B17ADC"/>
    <w:rsid w:val="00B22836"/>
    <w:rsid w:val="00B238F0"/>
    <w:rsid w:val="00B27108"/>
    <w:rsid w:val="00B27887"/>
    <w:rsid w:val="00B35E2C"/>
    <w:rsid w:val="00B40991"/>
    <w:rsid w:val="00B40C06"/>
    <w:rsid w:val="00B42D63"/>
    <w:rsid w:val="00B45063"/>
    <w:rsid w:val="00B62BA4"/>
    <w:rsid w:val="00B6505B"/>
    <w:rsid w:val="00B71A38"/>
    <w:rsid w:val="00B73C1A"/>
    <w:rsid w:val="00B8259A"/>
    <w:rsid w:val="00B842A4"/>
    <w:rsid w:val="00B8721C"/>
    <w:rsid w:val="00B87B1E"/>
    <w:rsid w:val="00B91D46"/>
    <w:rsid w:val="00B94577"/>
    <w:rsid w:val="00BA0C1A"/>
    <w:rsid w:val="00BA0D05"/>
    <w:rsid w:val="00BA2FB7"/>
    <w:rsid w:val="00BA70A1"/>
    <w:rsid w:val="00BB23DB"/>
    <w:rsid w:val="00BC129D"/>
    <w:rsid w:val="00BC14E6"/>
    <w:rsid w:val="00BC181D"/>
    <w:rsid w:val="00BC22BE"/>
    <w:rsid w:val="00BD1B79"/>
    <w:rsid w:val="00BE36B4"/>
    <w:rsid w:val="00BF4541"/>
    <w:rsid w:val="00BF614B"/>
    <w:rsid w:val="00BF69E2"/>
    <w:rsid w:val="00BF7A4C"/>
    <w:rsid w:val="00C10A88"/>
    <w:rsid w:val="00C154C0"/>
    <w:rsid w:val="00C16152"/>
    <w:rsid w:val="00C16379"/>
    <w:rsid w:val="00C242A9"/>
    <w:rsid w:val="00C324FD"/>
    <w:rsid w:val="00C35DBC"/>
    <w:rsid w:val="00C37D9E"/>
    <w:rsid w:val="00C42AEA"/>
    <w:rsid w:val="00C61948"/>
    <w:rsid w:val="00C65CE8"/>
    <w:rsid w:val="00C67F46"/>
    <w:rsid w:val="00C71467"/>
    <w:rsid w:val="00C733AE"/>
    <w:rsid w:val="00C73F33"/>
    <w:rsid w:val="00C74B88"/>
    <w:rsid w:val="00C8143C"/>
    <w:rsid w:val="00C91ECA"/>
    <w:rsid w:val="00C94E41"/>
    <w:rsid w:val="00CA46D3"/>
    <w:rsid w:val="00CA6B4E"/>
    <w:rsid w:val="00CA7B3A"/>
    <w:rsid w:val="00CA7E23"/>
    <w:rsid w:val="00CB5969"/>
    <w:rsid w:val="00CB5B69"/>
    <w:rsid w:val="00CC6A13"/>
    <w:rsid w:val="00CE0384"/>
    <w:rsid w:val="00CE13EE"/>
    <w:rsid w:val="00CE28AE"/>
    <w:rsid w:val="00CE2937"/>
    <w:rsid w:val="00CF105C"/>
    <w:rsid w:val="00CF44CB"/>
    <w:rsid w:val="00CF60E5"/>
    <w:rsid w:val="00CF6824"/>
    <w:rsid w:val="00D055E5"/>
    <w:rsid w:val="00D10CD6"/>
    <w:rsid w:val="00D37B8C"/>
    <w:rsid w:val="00D50C7F"/>
    <w:rsid w:val="00D523B5"/>
    <w:rsid w:val="00D62176"/>
    <w:rsid w:val="00D72217"/>
    <w:rsid w:val="00DB1C97"/>
    <w:rsid w:val="00DB221E"/>
    <w:rsid w:val="00DB35A1"/>
    <w:rsid w:val="00DC07E4"/>
    <w:rsid w:val="00DC40C6"/>
    <w:rsid w:val="00DD1AEE"/>
    <w:rsid w:val="00DD4A10"/>
    <w:rsid w:val="00DD4C5A"/>
    <w:rsid w:val="00DD4F6A"/>
    <w:rsid w:val="00DE5DEB"/>
    <w:rsid w:val="00DF5A62"/>
    <w:rsid w:val="00E04516"/>
    <w:rsid w:val="00E236E9"/>
    <w:rsid w:val="00E23FE5"/>
    <w:rsid w:val="00E32E03"/>
    <w:rsid w:val="00E3347F"/>
    <w:rsid w:val="00E343B7"/>
    <w:rsid w:val="00E401A4"/>
    <w:rsid w:val="00E4535D"/>
    <w:rsid w:val="00E57044"/>
    <w:rsid w:val="00E659BD"/>
    <w:rsid w:val="00E72C49"/>
    <w:rsid w:val="00E72F40"/>
    <w:rsid w:val="00E76070"/>
    <w:rsid w:val="00E76A2B"/>
    <w:rsid w:val="00E771F8"/>
    <w:rsid w:val="00E83450"/>
    <w:rsid w:val="00E83E68"/>
    <w:rsid w:val="00E91B75"/>
    <w:rsid w:val="00E94BCB"/>
    <w:rsid w:val="00E962C2"/>
    <w:rsid w:val="00E97E04"/>
    <w:rsid w:val="00EA271C"/>
    <w:rsid w:val="00EB00EC"/>
    <w:rsid w:val="00EB57D1"/>
    <w:rsid w:val="00ED7EE8"/>
    <w:rsid w:val="00EE0F31"/>
    <w:rsid w:val="00EE10E1"/>
    <w:rsid w:val="00EE1E0D"/>
    <w:rsid w:val="00EF0128"/>
    <w:rsid w:val="00EF2228"/>
    <w:rsid w:val="00EF31F4"/>
    <w:rsid w:val="00EF4F2C"/>
    <w:rsid w:val="00F03653"/>
    <w:rsid w:val="00F11BA2"/>
    <w:rsid w:val="00F14FBA"/>
    <w:rsid w:val="00F21A8B"/>
    <w:rsid w:val="00F2594D"/>
    <w:rsid w:val="00F30741"/>
    <w:rsid w:val="00F315C2"/>
    <w:rsid w:val="00F51125"/>
    <w:rsid w:val="00F87B47"/>
    <w:rsid w:val="00F938CD"/>
    <w:rsid w:val="00F94BE8"/>
    <w:rsid w:val="00FA4EE5"/>
    <w:rsid w:val="00FB53C4"/>
    <w:rsid w:val="00FB5874"/>
    <w:rsid w:val="00FD4CBD"/>
    <w:rsid w:val="00FD7801"/>
    <w:rsid w:val="00FE1268"/>
    <w:rsid w:val="00FE1955"/>
    <w:rsid w:val="00FE251A"/>
    <w:rsid w:val="00FE2E11"/>
    <w:rsid w:val="00FE72EA"/>
    <w:rsid w:val="00FF10D0"/>
    <w:rsid w:val="00FF24E7"/>
    <w:rsid w:val="00FF4D8C"/>
    <w:rsid w:val="00FF5553"/>
    <w:rsid w:val="00FF5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Type"/>
  <w:smartTagType w:namespaceuri="urn:schemas-microsoft-com:office:smarttags" w:name="PersonName"/>
  <w:smartTagType w:namespaceuri="urn:schemas-microsoft-com:office:smarttags" w:name="PlaceName"/>
  <w:smartTagType w:namespaceuri="urn:schemas-microsoft-com:office:smarttags" w:name="place"/>
  <w:smartTagType w:namespaceuri="urn:schemas-microsoft-com:office:smarttags" w:name="country-region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1330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E962C2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F94BE8"/>
    <w:pPr>
      <w:keepNext/>
      <w:bidi w:val="0"/>
      <w:spacing w:after="0" w:line="240" w:lineRule="auto"/>
      <w:jc w:val="center"/>
      <w:outlineLvl w:val="1"/>
    </w:pPr>
    <w:rPr>
      <w:rFonts w:ascii="Times New Roman" w:eastAsia="Times New Roman" w:hAnsi="Times New Roman" w:cs="Miriam"/>
      <w:b/>
      <w:bCs/>
      <w:snapToGrid w:val="0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F94BE8"/>
    <w:pPr>
      <w:keepNext/>
      <w:bidi w:val="0"/>
      <w:spacing w:after="0" w:line="240" w:lineRule="auto"/>
      <w:jc w:val="both"/>
      <w:outlineLvl w:val="2"/>
    </w:pPr>
    <w:rPr>
      <w:rFonts w:ascii="Times New Roman" w:eastAsia="Times New Roman" w:hAnsi="Times New Roman" w:cs="Miriam"/>
      <w:b/>
      <w:bCs/>
      <w:snapToGrid w:val="0"/>
      <w:sz w:val="24"/>
      <w:szCs w:val="24"/>
      <w:lang w:eastAsia="he-IL"/>
    </w:rPr>
  </w:style>
  <w:style w:type="paragraph" w:styleId="4">
    <w:name w:val="heading 4"/>
    <w:basedOn w:val="a"/>
    <w:next w:val="a"/>
    <w:qFormat/>
    <w:rsid w:val="00F94BE8"/>
    <w:pPr>
      <w:keepNext/>
      <w:bidi w:val="0"/>
      <w:spacing w:after="0" w:line="240" w:lineRule="auto"/>
      <w:outlineLvl w:val="3"/>
    </w:pPr>
    <w:rPr>
      <w:rFonts w:ascii="Times New Roman" w:eastAsia="Times New Roman" w:hAnsi="Times New Roman" w:cs="Miriam"/>
      <w:b/>
      <w:bCs/>
      <w:snapToGrid w:val="0"/>
      <w:sz w:val="24"/>
      <w:szCs w:val="24"/>
      <w:lang w:eastAsia="he-IL"/>
    </w:rPr>
  </w:style>
  <w:style w:type="paragraph" w:styleId="5">
    <w:name w:val="heading 5"/>
    <w:basedOn w:val="a"/>
    <w:next w:val="a"/>
    <w:qFormat/>
    <w:rsid w:val="00F94BE8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Monotype Hadassah"/>
      <w:b/>
      <w:bCs/>
      <w:noProof/>
      <w:sz w:val="20"/>
      <w:szCs w:val="20"/>
      <w:lang w:eastAsia="he-IL"/>
    </w:rPr>
  </w:style>
  <w:style w:type="paragraph" w:styleId="7">
    <w:name w:val="heading 7"/>
    <w:basedOn w:val="a"/>
    <w:next w:val="a"/>
    <w:qFormat/>
    <w:rsid w:val="00F94BE8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Monotype Hadassah"/>
      <w:b/>
      <w:bCs/>
      <w:noProof/>
      <w:sz w:val="24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3515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3515D"/>
  </w:style>
  <w:style w:type="paragraph" w:styleId="a5">
    <w:name w:val="footer"/>
    <w:basedOn w:val="a"/>
    <w:link w:val="a6"/>
    <w:uiPriority w:val="99"/>
    <w:unhideWhenUsed/>
    <w:rsid w:val="0003515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3515D"/>
  </w:style>
  <w:style w:type="table" w:styleId="a7">
    <w:name w:val="Table Grid"/>
    <w:basedOn w:val="a1"/>
    <w:uiPriority w:val="59"/>
    <w:rsid w:val="0003515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0351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03515D"/>
    <w:rPr>
      <w:rFonts w:ascii="Tahoma" w:hAnsi="Tahoma" w:cs="Tahoma"/>
      <w:sz w:val="16"/>
      <w:szCs w:val="16"/>
    </w:rPr>
  </w:style>
  <w:style w:type="character" w:customStyle="1" w:styleId="10">
    <w:name w:val="כותרת 1 תו"/>
    <w:link w:val="1"/>
    <w:uiPriority w:val="9"/>
    <w:rsid w:val="00E962C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Hyperlink">
    <w:name w:val="Hyperlink"/>
    <w:rsid w:val="008348D1"/>
    <w:rPr>
      <w:color w:val="0000FF"/>
      <w:u w:val="single"/>
    </w:rPr>
  </w:style>
  <w:style w:type="paragraph" w:styleId="aa">
    <w:name w:val="Body Text"/>
    <w:basedOn w:val="a"/>
    <w:rsid w:val="00F94BE8"/>
    <w:pPr>
      <w:spacing w:after="0" w:line="240" w:lineRule="auto"/>
      <w:jc w:val="both"/>
    </w:pPr>
    <w:rPr>
      <w:rFonts w:ascii="Times New Roman" w:eastAsia="Times New Roman" w:hAnsi="Times New Roman" w:cs="Monotype Hadassah"/>
      <w:b/>
      <w:bCs/>
      <w:noProof/>
      <w:sz w:val="20"/>
      <w:szCs w:val="20"/>
      <w:lang w:eastAsia="he-IL"/>
    </w:rPr>
  </w:style>
  <w:style w:type="character" w:styleId="FollowedHyperlink">
    <w:name w:val="FollowedHyperlink"/>
    <w:rsid w:val="000A6833"/>
    <w:rPr>
      <w:color w:val="800080"/>
      <w:u w:val="single"/>
    </w:rPr>
  </w:style>
  <w:style w:type="character" w:customStyle="1" w:styleId="il">
    <w:name w:val="il"/>
    <w:basedOn w:val="a0"/>
    <w:rsid w:val="00BD1B79"/>
  </w:style>
  <w:style w:type="paragraph" w:styleId="ab">
    <w:name w:val="List Paragraph"/>
    <w:basedOn w:val="a"/>
    <w:uiPriority w:val="34"/>
    <w:qFormat/>
    <w:rsid w:val="00E76070"/>
    <w:pPr>
      <w:ind w:left="720"/>
    </w:pPr>
  </w:style>
  <w:style w:type="paragraph" w:styleId="ac">
    <w:name w:val="No Spacing"/>
    <w:uiPriority w:val="1"/>
    <w:qFormat/>
    <w:rsid w:val="00CB5969"/>
    <w:pPr>
      <w:bidi/>
    </w:pPr>
    <w:rPr>
      <w:sz w:val="22"/>
      <w:szCs w:val="22"/>
    </w:rPr>
  </w:style>
  <w:style w:type="character" w:styleId="ad">
    <w:name w:val="annotation reference"/>
    <w:uiPriority w:val="99"/>
    <w:semiHidden/>
    <w:unhideWhenUsed/>
    <w:rsid w:val="00400E3C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400E3C"/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400E3C"/>
  </w:style>
  <w:style w:type="paragraph" w:styleId="af0">
    <w:name w:val="annotation subject"/>
    <w:basedOn w:val="ae"/>
    <w:next w:val="ae"/>
    <w:link w:val="af1"/>
    <w:uiPriority w:val="99"/>
    <w:semiHidden/>
    <w:unhideWhenUsed/>
    <w:rsid w:val="00400E3C"/>
    <w:rPr>
      <w:b/>
      <w:bCs/>
    </w:rPr>
  </w:style>
  <w:style w:type="character" w:customStyle="1" w:styleId="af1">
    <w:name w:val="נושא הערה תו"/>
    <w:link w:val="af0"/>
    <w:uiPriority w:val="99"/>
    <w:semiHidden/>
    <w:rsid w:val="00400E3C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1330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E962C2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F94BE8"/>
    <w:pPr>
      <w:keepNext/>
      <w:bidi w:val="0"/>
      <w:spacing w:after="0" w:line="240" w:lineRule="auto"/>
      <w:jc w:val="center"/>
      <w:outlineLvl w:val="1"/>
    </w:pPr>
    <w:rPr>
      <w:rFonts w:ascii="Times New Roman" w:eastAsia="Times New Roman" w:hAnsi="Times New Roman" w:cs="Miriam"/>
      <w:b/>
      <w:bCs/>
      <w:snapToGrid w:val="0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F94BE8"/>
    <w:pPr>
      <w:keepNext/>
      <w:bidi w:val="0"/>
      <w:spacing w:after="0" w:line="240" w:lineRule="auto"/>
      <w:jc w:val="both"/>
      <w:outlineLvl w:val="2"/>
    </w:pPr>
    <w:rPr>
      <w:rFonts w:ascii="Times New Roman" w:eastAsia="Times New Roman" w:hAnsi="Times New Roman" w:cs="Miriam"/>
      <w:b/>
      <w:bCs/>
      <w:snapToGrid w:val="0"/>
      <w:sz w:val="24"/>
      <w:szCs w:val="24"/>
      <w:lang w:eastAsia="he-IL"/>
    </w:rPr>
  </w:style>
  <w:style w:type="paragraph" w:styleId="4">
    <w:name w:val="heading 4"/>
    <w:basedOn w:val="a"/>
    <w:next w:val="a"/>
    <w:qFormat/>
    <w:rsid w:val="00F94BE8"/>
    <w:pPr>
      <w:keepNext/>
      <w:bidi w:val="0"/>
      <w:spacing w:after="0" w:line="240" w:lineRule="auto"/>
      <w:outlineLvl w:val="3"/>
    </w:pPr>
    <w:rPr>
      <w:rFonts w:ascii="Times New Roman" w:eastAsia="Times New Roman" w:hAnsi="Times New Roman" w:cs="Miriam"/>
      <w:b/>
      <w:bCs/>
      <w:snapToGrid w:val="0"/>
      <w:sz w:val="24"/>
      <w:szCs w:val="24"/>
      <w:lang w:eastAsia="he-IL"/>
    </w:rPr>
  </w:style>
  <w:style w:type="paragraph" w:styleId="5">
    <w:name w:val="heading 5"/>
    <w:basedOn w:val="a"/>
    <w:next w:val="a"/>
    <w:qFormat/>
    <w:rsid w:val="00F94BE8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Monotype Hadassah"/>
      <w:b/>
      <w:bCs/>
      <w:noProof/>
      <w:sz w:val="20"/>
      <w:szCs w:val="20"/>
      <w:lang w:eastAsia="he-IL"/>
    </w:rPr>
  </w:style>
  <w:style w:type="paragraph" w:styleId="7">
    <w:name w:val="heading 7"/>
    <w:basedOn w:val="a"/>
    <w:next w:val="a"/>
    <w:qFormat/>
    <w:rsid w:val="00F94BE8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Monotype Hadassah"/>
      <w:b/>
      <w:bCs/>
      <w:noProof/>
      <w:sz w:val="24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3515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3515D"/>
  </w:style>
  <w:style w:type="paragraph" w:styleId="a5">
    <w:name w:val="footer"/>
    <w:basedOn w:val="a"/>
    <w:link w:val="a6"/>
    <w:uiPriority w:val="99"/>
    <w:unhideWhenUsed/>
    <w:rsid w:val="0003515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3515D"/>
  </w:style>
  <w:style w:type="table" w:styleId="a7">
    <w:name w:val="Table Grid"/>
    <w:basedOn w:val="a1"/>
    <w:uiPriority w:val="59"/>
    <w:rsid w:val="0003515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0351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03515D"/>
    <w:rPr>
      <w:rFonts w:ascii="Tahoma" w:hAnsi="Tahoma" w:cs="Tahoma"/>
      <w:sz w:val="16"/>
      <w:szCs w:val="16"/>
    </w:rPr>
  </w:style>
  <w:style w:type="character" w:customStyle="1" w:styleId="10">
    <w:name w:val="כותרת 1 תו"/>
    <w:link w:val="1"/>
    <w:uiPriority w:val="9"/>
    <w:rsid w:val="00E962C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styleId="Hyperlink">
    <w:name w:val="Hyperlink"/>
    <w:rsid w:val="008348D1"/>
    <w:rPr>
      <w:color w:val="0000FF"/>
      <w:u w:val="single"/>
    </w:rPr>
  </w:style>
  <w:style w:type="paragraph" w:styleId="aa">
    <w:name w:val="Body Text"/>
    <w:basedOn w:val="a"/>
    <w:rsid w:val="00F94BE8"/>
    <w:pPr>
      <w:spacing w:after="0" w:line="240" w:lineRule="auto"/>
      <w:jc w:val="both"/>
    </w:pPr>
    <w:rPr>
      <w:rFonts w:ascii="Times New Roman" w:eastAsia="Times New Roman" w:hAnsi="Times New Roman" w:cs="Monotype Hadassah"/>
      <w:b/>
      <w:bCs/>
      <w:noProof/>
      <w:sz w:val="20"/>
      <w:szCs w:val="20"/>
      <w:lang w:eastAsia="he-IL"/>
    </w:rPr>
  </w:style>
  <w:style w:type="character" w:styleId="FollowedHyperlink">
    <w:name w:val="FollowedHyperlink"/>
    <w:rsid w:val="000A6833"/>
    <w:rPr>
      <w:color w:val="800080"/>
      <w:u w:val="single"/>
    </w:rPr>
  </w:style>
  <w:style w:type="character" w:customStyle="1" w:styleId="il">
    <w:name w:val="il"/>
    <w:basedOn w:val="a0"/>
    <w:rsid w:val="00BD1B79"/>
  </w:style>
  <w:style w:type="paragraph" w:styleId="ab">
    <w:name w:val="List Paragraph"/>
    <w:basedOn w:val="a"/>
    <w:uiPriority w:val="34"/>
    <w:qFormat/>
    <w:rsid w:val="00E76070"/>
    <w:pPr>
      <w:ind w:left="720"/>
    </w:pPr>
  </w:style>
  <w:style w:type="paragraph" w:styleId="ac">
    <w:name w:val="No Spacing"/>
    <w:uiPriority w:val="1"/>
    <w:qFormat/>
    <w:rsid w:val="00CB5969"/>
    <w:pPr>
      <w:bidi/>
    </w:pPr>
    <w:rPr>
      <w:sz w:val="22"/>
      <w:szCs w:val="22"/>
    </w:rPr>
  </w:style>
  <w:style w:type="character" w:styleId="ad">
    <w:name w:val="annotation reference"/>
    <w:uiPriority w:val="99"/>
    <w:semiHidden/>
    <w:unhideWhenUsed/>
    <w:rsid w:val="00400E3C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400E3C"/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400E3C"/>
  </w:style>
  <w:style w:type="paragraph" w:styleId="af0">
    <w:name w:val="annotation subject"/>
    <w:basedOn w:val="ae"/>
    <w:next w:val="ae"/>
    <w:link w:val="af1"/>
    <w:uiPriority w:val="99"/>
    <w:semiHidden/>
    <w:unhideWhenUsed/>
    <w:rsid w:val="00400E3C"/>
    <w:rPr>
      <w:b/>
      <w:bCs/>
    </w:rPr>
  </w:style>
  <w:style w:type="character" w:customStyle="1" w:styleId="af1">
    <w:name w:val="נושא הערה תו"/>
    <w:link w:val="af0"/>
    <w:uiPriority w:val="99"/>
    <w:semiHidden/>
    <w:rsid w:val="00400E3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69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8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2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63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6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galit.hason\Local%20Settings\Temporary%20Internet%20Files\OLKF\logo-60%20(2)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5BCF10-5FCD-491A-8332-671CD5854C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logo-60 (2)</Template>
  <TotalTime>10</TotalTime>
  <Pages>2</Pages>
  <Words>170</Words>
  <Characters>854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‏ט"ו שבט תשס"ח</vt:lpstr>
    </vt:vector>
  </TitlesOfParts>
  <Company/>
  <LinksUpToDate>false</LinksUpToDate>
  <CharactersWithSpaces>1022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‏ט"ו שבט תשס"ח</dc:title>
  <dc:creator>גלית חסון</dc:creator>
  <cp:lastModifiedBy>רועי הלוי</cp:lastModifiedBy>
  <cp:revision>2</cp:revision>
  <cp:lastPrinted>2015-05-28T05:32:00Z</cp:lastPrinted>
  <dcterms:created xsi:type="dcterms:W3CDTF">2016-10-13T13:52:00Z</dcterms:created>
  <dcterms:modified xsi:type="dcterms:W3CDTF">2016-10-13T13:52:00Z</dcterms:modified>
</cp:coreProperties>
</file>